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EC7AD" w14:textId="3A832BDD" w:rsidR="00FE067E" w:rsidRDefault="00CD36CF" w:rsidP="00EF6030">
      <w:pPr>
        <w:pStyle w:val="TitlePageOrigin"/>
      </w:pPr>
      <w:r>
        <w:t>WEST virginia legislature</w:t>
      </w:r>
    </w:p>
    <w:p w14:paraId="25FEDA9E" w14:textId="77777777" w:rsidR="00CD36CF" w:rsidRDefault="00CD36CF" w:rsidP="00EF6030">
      <w:pPr>
        <w:pStyle w:val="TitlePageSession"/>
      </w:pPr>
      <w:r>
        <w:t>20</w:t>
      </w:r>
      <w:r w:rsidR="006565E8">
        <w:t>2</w:t>
      </w:r>
      <w:r w:rsidR="00410475">
        <w:t>3</w:t>
      </w:r>
      <w:r>
        <w:t xml:space="preserve"> regular session</w:t>
      </w:r>
    </w:p>
    <w:p w14:paraId="3D159DAA" w14:textId="77777777" w:rsidR="00CD36CF" w:rsidRDefault="00CC55B2" w:rsidP="00EF6030">
      <w:pPr>
        <w:pStyle w:val="TitlePageBillPrefix"/>
      </w:pPr>
      <w:sdt>
        <w:sdtPr>
          <w:tag w:val="IntroDate"/>
          <w:id w:val="-1236936958"/>
          <w:placeholder>
            <w:docPart w:val="787770E957BE4E0A952F5EE5BFF688F4"/>
          </w:placeholder>
          <w:text/>
        </w:sdtPr>
        <w:sdtEndPr/>
        <w:sdtContent>
          <w:r w:rsidR="00AC3B58">
            <w:t>Committee Substitute</w:t>
          </w:r>
        </w:sdtContent>
      </w:sdt>
    </w:p>
    <w:p w14:paraId="014E5A6E" w14:textId="77777777" w:rsidR="00AC3B58" w:rsidRPr="00AC3B58" w:rsidRDefault="00AC3B58" w:rsidP="00EF6030">
      <w:pPr>
        <w:pStyle w:val="TitlePageBillPrefix"/>
      </w:pPr>
      <w:r>
        <w:t>for</w:t>
      </w:r>
    </w:p>
    <w:p w14:paraId="35EFCF01" w14:textId="77777777" w:rsidR="00CD36CF" w:rsidRDefault="00CC55B2" w:rsidP="00EF6030">
      <w:pPr>
        <w:pStyle w:val="BillNumber"/>
      </w:pPr>
      <w:sdt>
        <w:sdtPr>
          <w:tag w:val="Chamber"/>
          <w:id w:val="893011969"/>
          <w:lock w:val="sdtLocked"/>
          <w:placeholder>
            <w:docPart w:val="A9D4F9C8EECF4614A9F310B23DF3EFE9"/>
          </w:placeholder>
          <w:dropDownList>
            <w:listItem w:displayText="House" w:value="House"/>
            <w:listItem w:displayText="Senate" w:value="Senate"/>
          </w:dropDownList>
        </w:sdtPr>
        <w:sdtEndPr/>
        <w:sdtContent>
          <w:r w:rsidR="00586FE9">
            <w:t>Senate</w:t>
          </w:r>
        </w:sdtContent>
      </w:sdt>
      <w:r w:rsidR="00303684">
        <w:t xml:space="preserve"> </w:t>
      </w:r>
      <w:r w:rsidR="00CD36CF">
        <w:t xml:space="preserve">Bill </w:t>
      </w:r>
      <w:sdt>
        <w:sdtPr>
          <w:tag w:val="BNum"/>
          <w:id w:val="1645317809"/>
          <w:lock w:val="sdtLocked"/>
          <w:placeholder>
            <w:docPart w:val="EA99AB9CEFF74464B40E5E4A88E3CB0F"/>
          </w:placeholder>
          <w:text/>
        </w:sdtPr>
        <w:sdtEndPr/>
        <w:sdtContent>
          <w:r w:rsidR="00586FE9" w:rsidRPr="00586FE9">
            <w:t>548</w:t>
          </w:r>
        </w:sdtContent>
      </w:sdt>
    </w:p>
    <w:p w14:paraId="4BE5372D" w14:textId="77777777" w:rsidR="00586FE9" w:rsidRDefault="00586FE9" w:rsidP="00EF6030">
      <w:pPr>
        <w:pStyle w:val="References"/>
        <w:rPr>
          <w:smallCaps/>
        </w:rPr>
      </w:pPr>
      <w:r>
        <w:rPr>
          <w:smallCaps/>
        </w:rPr>
        <w:t>By Senator Weld</w:t>
      </w:r>
    </w:p>
    <w:p w14:paraId="3382882C" w14:textId="7AFEBB63" w:rsidR="00586FE9" w:rsidRDefault="00CD36CF" w:rsidP="00EF6030">
      <w:pPr>
        <w:pStyle w:val="References"/>
      </w:pPr>
      <w:r>
        <w:t>[</w:t>
      </w:r>
      <w:r w:rsidR="00D1460C">
        <w:t>Originating in</w:t>
      </w:r>
      <w:r w:rsidR="00CE2D2F">
        <w:t xml:space="preserve"> the Committee on the Judiciary;</w:t>
      </w:r>
      <w:r w:rsidR="00002112">
        <w:t xml:space="preserve"> reported on </w:t>
      </w:r>
      <w:sdt>
        <w:sdtPr>
          <w:id w:val="-32107996"/>
          <w:placeholder>
            <w:docPart w:val="FF0B374731F543629E1E19E261C814CE"/>
          </w:placeholder>
          <w:text/>
        </w:sdtPr>
        <w:sdtEndPr/>
        <w:sdtContent>
          <w:r w:rsidR="003E03B5">
            <w:t>February</w:t>
          </w:r>
          <w:r w:rsidR="00654885">
            <w:t xml:space="preserve"> 16</w:t>
          </w:r>
          <w:r w:rsidR="003E03B5">
            <w:t>, 2023</w:t>
          </w:r>
        </w:sdtContent>
      </w:sdt>
      <w:r>
        <w:t>]</w:t>
      </w:r>
    </w:p>
    <w:p w14:paraId="31AEDD1F" w14:textId="77777777" w:rsidR="00586FE9" w:rsidRDefault="00586FE9" w:rsidP="00586FE9">
      <w:pPr>
        <w:pStyle w:val="TitlePageOrigin"/>
      </w:pPr>
    </w:p>
    <w:p w14:paraId="1C65BFA3" w14:textId="77777777" w:rsidR="00586FE9" w:rsidRPr="009D779A" w:rsidRDefault="00586FE9" w:rsidP="00586FE9">
      <w:pPr>
        <w:pStyle w:val="TitlePageOrigin"/>
        <w:rPr>
          <w:color w:val="auto"/>
        </w:rPr>
      </w:pPr>
    </w:p>
    <w:p w14:paraId="06758DBC" w14:textId="22BE91B7" w:rsidR="00586FE9" w:rsidRPr="009D779A" w:rsidRDefault="00586FE9" w:rsidP="00586FE9">
      <w:pPr>
        <w:pStyle w:val="TitleSection"/>
        <w:rPr>
          <w:color w:val="auto"/>
        </w:rPr>
      </w:pPr>
      <w:r w:rsidRPr="009D779A">
        <w:rPr>
          <w:color w:val="auto"/>
        </w:rPr>
        <w:lastRenderedPageBreak/>
        <w:t xml:space="preserve">A BILL </w:t>
      </w:r>
      <w:r w:rsidRPr="009D779A">
        <w:rPr>
          <w:rFonts w:cs="Arial"/>
          <w:color w:val="auto"/>
        </w:rPr>
        <w:t xml:space="preserve">to amend and reenact </w:t>
      </w:r>
      <w:r w:rsidR="006734D2" w:rsidRPr="009D779A">
        <w:rPr>
          <w:color w:val="auto"/>
          <w:shd w:val="clear" w:color="auto" w:fill="FFFFFF"/>
        </w:rPr>
        <w:t>§11A-3-2, §11A-3-13, §11A-3-38, §11A-3-45</w:t>
      </w:r>
      <w:r w:rsidR="006734D2">
        <w:rPr>
          <w:color w:val="auto"/>
          <w:shd w:val="clear" w:color="auto" w:fill="FFFFFF"/>
        </w:rPr>
        <w:t xml:space="preserve"> </w:t>
      </w:r>
      <w:r w:rsidRPr="009D779A">
        <w:rPr>
          <w:rFonts w:cs="Arial"/>
          <w:color w:val="auto"/>
        </w:rPr>
        <w:t>of the Code of West Virginia, 1931, as amended;</w:t>
      </w:r>
      <w:r w:rsidR="004D2C0C">
        <w:rPr>
          <w:color w:val="auto"/>
          <w:shd w:val="clear" w:color="auto" w:fill="FFFFFF"/>
        </w:rPr>
        <w:t xml:space="preserve"> to amend said code by adding thereto a new section, designated </w:t>
      </w:r>
      <w:r w:rsidR="004D2C0C" w:rsidRPr="009D779A">
        <w:rPr>
          <w:color w:val="auto"/>
          <w:shd w:val="clear" w:color="auto" w:fill="FFFFFF"/>
        </w:rPr>
        <w:t>§11A-3-</w:t>
      </w:r>
      <w:r w:rsidR="004D2C0C">
        <w:rPr>
          <w:color w:val="auto"/>
          <w:shd w:val="clear" w:color="auto" w:fill="FFFFFF"/>
        </w:rPr>
        <w:t>45a; to amend and reenact</w:t>
      </w:r>
      <w:r w:rsidRPr="009D779A">
        <w:rPr>
          <w:color w:val="auto"/>
          <w:shd w:val="clear" w:color="auto" w:fill="FFFFFF"/>
        </w:rPr>
        <w:t xml:space="preserve"> §11A-3-46, §11A-3-47, §11A-3-48</w:t>
      </w:r>
      <w:r w:rsidR="00654885">
        <w:rPr>
          <w:color w:val="auto"/>
          <w:shd w:val="clear" w:color="auto" w:fill="FFFFFF"/>
        </w:rPr>
        <w:t xml:space="preserve"> of said code</w:t>
      </w:r>
      <w:r w:rsidR="004D2C0C">
        <w:rPr>
          <w:color w:val="auto"/>
          <w:shd w:val="clear" w:color="auto" w:fill="FFFFFF"/>
        </w:rPr>
        <w:t xml:space="preserve">; to amend said code by adding thereto a new section, designated </w:t>
      </w:r>
      <w:r w:rsidR="004D2C0C" w:rsidRPr="009D779A">
        <w:rPr>
          <w:color w:val="auto"/>
          <w:shd w:val="clear" w:color="auto" w:fill="FFFFFF"/>
        </w:rPr>
        <w:t>§11A-3-48</w:t>
      </w:r>
      <w:r w:rsidR="004D2C0C">
        <w:rPr>
          <w:color w:val="auto"/>
          <w:shd w:val="clear" w:color="auto" w:fill="FFFFFF"/>
        </w:rPr>
        <w:t xml:space="preserve">a; </w:t>
      </w:r>
      <w:r w:rsidRPr="009D779A">
        <w:rPr>
          <w:color w:val="auto"/>
          <w:shd w:val="clear" w:color="auto" w:fill="FFFFFF"/>
        </w:rPr>
        <w:t xml:space="preserve">and </w:t>
      </w:r>
      <w:r w:rsidR="004D2C0C">
        <w:rPr>
          <w:color w:val="auto"/>
          <w:shd w:val="clear" w:color="auto" w:fill="FFFFFF"/>
        </w:rPr>
        <w:t xml:space="preserve">to amend and reenact </w:t>
      </w:r>
      <w:r w:rsidRPr="009D779A">
        <w:rPr>
          <w:color w:val="auto"/>
          <w:shd w:val="clear" w:color="auto" w:fill="FFFFFF"/>
        </w:rPr>
        <w:t>§11A-3-56</w:t>
      </w:r>
      <w:r w:rsidRPr="009D779A">
        <w:rPr>
          <w:rFonts w:cs="Arial"/>
          <w:color w:val="auto"/>
        </w:rPr>
        <w:t xml:space="preserve"> of said code, all relating to real property taxes; </w:t>
      </w:r>
      <w:r w:rsidR="004D2C0C" w:rsidRPr="009D779A">
        <w:rPr>
          <w:rFonts w:cs="Arial"/>
          <w:color w:val="auto"/>
        </w:rPr>
        <w:t>modifying who is entitled to redeem real estate that is subject to delinquent taxes;</w:t>
      </w:r>
      <w:r w:rsidR="004D2C0C">
        <w:rPr>
          <w:rFonts w:cs="Arial"/>
          <w:color w:val="auto"/>
        </w:rPr>
        <w:t xml:space="preserve"> </w:t>
      </w:r>
      <w:r w:rsidR="004D2C0C" w:rsidRPr="009D779A">
        <w:rPr>
          <w:rFonts w:cs="Arial"/>
          <w:color w:val="auto"/>
        </w:rPr>
        <w:t>modifying certain public notices regarding the certification of real estate to the Auditor</w:t>
      </w:r>
      <w:r w:rsidR="004D2C0C">
        <w:rPr>
          <w:rFonts w:cs="Arial"/>
          <w:color w:val="auto"/>
        </w:rPr>
        <w:t>;</w:t>
      </w:r>
      <w:r w:rsidR="004D2C0C" w:rsidRPr="009D779A">
        <w:rPr>
          <w:rFonts w:cs="Arial"/>
          <w:color w:val="auto"/>
        </w:rPr>
        <w:t xml:space="preserve"> </w:t>
      </w:r>
      <w:r w:rsidRPr="009D779A">
        <w:rPr>
          <w:rFonts w:cs="Arial"/>
          <w:color w:val="auto"/>
        </w:rPr>
        <w:t>modifying who is entitled to</w:t>
      </w:r>
      <w:r w:rsidR="00D57B97">
        <w:rPr>
          <w:rFonts w:cs="Arial"/>
          <w:color w:val="auto"/>
        </w:rPr>
        <w:t xml:space="preserve"> redeem nonentered or certified lands; </w:t>
      </w:r>
      <w:r w:rsidR="00D57B97" w:rsidRPr="009D779A">
        <w:rPr>
          <w:rFonts w:cs="Arial"/>
          <w:color w:val="auto"/>
        </w:rPr>
        <w:t xml:space="preserve">specifying that participation in certain auctions </w:t>
      </w:r>
      <w:r w:rsidR="00D57B97">
        <w:rPr>
          <w:rFonts w:cs="Arial"/>
          <w:color w:val="auto"/>
        </w:rPr>
        <w:t xml:space="preserve">conducted by West Virginia Auditor </w:t>
      </w:r>
      <w:r w:rsidR="00D57B97" w:rsidRPr="009D779A">
        <w:rPr>
          <w:rFonts w:cs="Arial"/>
          <w:color w:val="auto"/>
        </w:rPr>
        <w:t>constitutes transacting business in West Virginia</w:t>
      </w:r>
      <w:r w:rsidR="00D57B97">
        <w:rPr>
          <w:rFonts w:cs="Arial"/>
          <w:color w:val="auto"/>
        </w:rPr>
        <w:t>;</w:t>
      </w:r>
      <w:r w:rsidRPr="009D779A">
        <w:rPr>
          <w:rFonts w:cs="Arial"/>
          <w:color w:val="auto"/>
        </w:rPr>
        <w:t xml:space="preserve"> providing eligibility requirements to bid on tax liens at certain auctions conducted by the Auditor; </w:t>
      </w:r>
      <w:r w:rsidR="00D57B97" w:rsidRPr="009D779A">
        <w:rPr>
          <w:rFonts w:cs="Arial"/>
          <w:color w:val="auto"/>
        </w:rPr>
        <w:t>providing for certain rule</w:t>
      </w:r>
      <w:r w:rsidR="00D57B97">
        <w:rPr>
          <w:rFonts w:cs="Arial"/>
          <w:color w:val="auto"/>
        </w:rPr>
        <w:t>-</w:t>
      </w:r>
      <w:r w:rsidR="00D57B97" w:rsidRPr="009D779A">
        <w:rPr>
          <w:rFonts w:cs="Arial"/>
          <w:color w:val="auto"/>
        </w:rPr>
        <w:t xml:space="preserve">making authority, including emergency rulemaking; </w:t>
      </w:r>
      <w:r w:rsidR="00D57B97">
        <w:rPr>
          <w:rFonts w:cs="Arial"/>
          <w:color w:val="auto"/>
        </w:rPr>
        <w:t>barring certain parties from participating in auctio</w:t>
      </w:r>
      <w:r w:rsidR="000B3A40">
        <w:rPr>
          <w:rFonts w:cs="Arial"/>
          <w:color w:val="auto"/>
        </w:rPr>
        <w:t xml:space="preserve">ns conducted by Auditor; </w:t>
      </w:r>
      <w:r w:rsidRPr="009D779A">
        <w:rPr>
          <w:rFonts w:cs="Arial"/>
          <w:color w:val="auto"/>
        </w:rPr>
        <w:t xml:space="preserve">modifying certain public notices regarding certain auctions conducted by the Auditor; providing for the incurrence of </w:t>
      </w:r>
      <w:r w:rsidR="000B3A40">
        <w:rPr>
          <w:rFonts w:cs="Arial"/>
          <w:color w:val="auto"/>
        </w:rPr>
        <w:t xml:space="preserve">legal </w:t>
      </w:r>
      <w:r w:rsidRPr="009D779A">
        <w:rPr>
          <w:rFonts w:cs="Arial"/>
          <w:color w:val="auto"/>
        </w:rPr>
        <w:t>expenses related to title examinations by the West Virginia Auditor and the reimbursement for th</w:t>
      </w:r>
      <w:r w:rsidR="000B3A40">
        <w:rPr>
          <w:rFonts w:cs="Arial"/>
          <w:color w:val="auto"/>
        </w:rPr>
        <w:t>os</w:t>
      </w:r>
      <w:r w:rsidRPr="009D779A">
        <w:rPr>
          <w:rFonts w:cs="Arial"/>
          <w:color w:val="auto"/>
        </w:rPr>
        <w:t xml:space="preserve">e </w:t>
      </w:r>
      <w:r w:rsidR="000B3A40">
        <w:rPr>
          <w:rFonts w:cs="Arial"/>
          <w:color w:val="auto"/>
        </w:rPr>
        <w:t>expenses; authorizing West Virginia Auditor to refuse to sell unsold lands to potential buyers who fail to meet certain criteria; and barring certain parties from purchasing unsold lands.</w:t>
      </w:r>
    </w:p>
    <w:p w14:paraId="66CB1DA4" w14:textId="77777777" w:rsidR="00586FE9" w:rsidRPr="009D779A" w:rsidRDefault="00586FE9" w:rsidP="00586FE9">
      <w:pPr>
        <w:pStyle w:val="EnactingClause"/>
        <w:rPr>
          <w:color w:val="auto"/>
        </w:rPr>
      </w:pPr>
      <w:r w:rsidRPr="009D779A">
        <w:rPr>
          <w:color w:val="auto"/>
        </w:rPr>
        <w:t>Be it enacted by the Legislature of West Virginia:</w:t>
      </w:r>
    </w:p>
    <w:p w14:paraId="193D0D33" w14:textId="77777777" w:rsidR="00586FE9" w:rsidRPr="009D779A" w:rsidRDefault="00586FE9" w:rsidP="00586FE9">
      <w:pPr>
        <w:pStyle w:val="EnactingClause"/>
        <w:rPr>
          <w:color w:val="auto"/>
        </w:rPr>
        <w:sectPr w:rsidR="00586FE9" w:rsidRPr="009D779A" w:rsidSect="00586F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0EC1DB3" w14:textId="5F775229" w:rsidR="00586FE9" w:rsidRPr="009D779A" w:rsidRDefault="00586FE9" w:rsidP="00586FE9">
      <w:pPr>
        <w:pStyle w:val="ArticleHeading"/>
        <w:rPr>
          <w:color w:val="auto"/>
        </w:rPr>
      </w:pPr>
      <w:r w:rsidRPr="009D779A">
        <w:rPr>
          <w:color w:val="auto"/>
        </w:rPr>
        <w:t>Article 3. Sale of Tax Liens and Nonentered, Escheated</w:t>
      </w:r>
      <w:r w:rsidR="00651DC4">
        <w:rPr>
          <w:color w:val="auto"/>
        </w:rPr>
        <w:t>,</w:t>
      </w:r>
      <w:r w:rsidRPr="009D779A">
        <w:rPr>
          <w:color w:val="auto"/>
        </w:rPr>
        <w:t xml:space="preserve"> and Waste and Unappropriated Lands.</w:t>
      </w:r>
    </w:p>
    <w:p w14:paraId="1D3C1786" w14:textId="77777777" w:rsidR="00586FE9" w:rsidRPr="009D779A" w:rsidRDefault="00586FE9" w:rsidP="00586FE9">
      <w:pPr>
        <w:pStyle w:val="SectionHeading"/>
        <w:rPr>
          <w:color w:val="auto"/>
          <w:shd w:val="clear" w:color="auto" w:fill="FFFFFF"/>
        </w:rPr>
      </w:pPr>
      <w:r w:rsidRPr="009D779A">
        <w:rPr>
          <w:color w:val="auto"/>
          <w:shd w:val="clear" w:color="auto" w:fill="FFFFFF"/>
        </w:rPr>
        <w:t>§11A-3-2. Second publication of list of delinquent real estate; notice.</w:t>
      </w:r>
    </w:p>
    <w:p w14:paraId="255F2BB3" w14:textId="77777777" w:rsidR="00586FE9" w:rsidRPr="009D779A" w:rsidRDefault="00586FE9" w:rsidP="00586FE9">
      <w:pPr>
        <w:pStyle w:val="SectionBody"/>
        <w:rPr>
          <w:color w:val="auto"/>
        </w:rPr>
      </w:pPr>
      <w:r w:rsidRPr="009D779A">
        <w:rPr>
          <w:color w:val="auto"/>
        </w:rPr>
        <w:t>(a) On or before the September 10 of each year, the sheriff shall prepare a second list of delinquent lands, which shall include all real estate in his or her county remaining delinquent as of the first day of September, together with a notice of sale, in form or effect as follows:</w:t>
      </w:r>
    </w:p>
    <w:p w14:paraId="4F1C3876" w14:textId="560BA02A" w:rsidR="00586FE9" w:rsidRPr="009D779A" w:rsidRDefault="00586FE9" w:rsidP="00586FE9">
      <w:pPr>
        <w:pStyle w:val="SectionBody"/>
        <w:rPr>
          <w:color w:val="auto"/>
        </w:rPr>
      </w:pPr>
      <w:r w:rsidRPr="009D779A">
        <w:rPr>
          <w:color w:val="auto"/>
        </w:rPr>
        <w:t xml:space="preserve">Notice is hereby given that the following described tracts or lots of land or undivided </w:t>
      </w:r>
      <w:r w:rsidRPr="009D779A">
        <w:rPr>
          <w:color w:val="auto"/>
        </w:rPr>
        <w:lastRenderedPageBreak/>
        <w:t xml:space="preserve">interests therein in the County of_______________ and the tax liens that encumber the same which are delinquent for the nonpayment of taxes for the year (or years) 20__________, will be certified to the Auditor for disposition pursuant to </w:t>
      </w:r>
      <w:r w:rsidRPr="00B521B1">
        <w:rPr>
          <w:color w:val="auto"/>
        </w:rPr>
        <w:t>West Virginia Code</w:t>
      </w:r>
      <w:r w:rsidRPr="009D779A">
        <w:rPr>
          <w:color w:val="auto"/>
        </w:rPr>
        <w:t xml:space="preserve"> §11A-3-44 on the 31st day of October, 20__________.</w:t>
      </w:r>
    </w:p>
    <w:p w14:paraId="08AED6D2" w14:textId="77777777" w:rsidR="00586FE9" w:rsidRPr="009D779A" w:rsidRDefault="00586FE9" w:rsidP="00586FE9">
      <w:pPr>
        <w:pStyle w:val="SectionBody"/>
        <w:rPr>
          <w:color w:val="auto"/>
        </w:rPr>
      </w:pPr>
      <w:r w:rsidRPr="009D779A">
        <w:rPr>
          <w:color w:val="auto"/>
        </w:rPr>
        <w:t>Upon certification to the Auditor, tax liens on each unredeemed tract or lot, or each unredeemed part thereof or undivided interest therein, shall be sold at public auction to the highest bidder in an amount which shall not be less than the taxes, interest, and charges which shall be due thereon to the date of sale, as set forth in the following table:</w:t>
      </w:r>
    </w:p>
    <w:tbl>
      <w:tblPr>
        <w:tblStyle w:val="TableGrid"/>
        <w:tblW w:w="0" w:type="auto"/>
        <w:tblLook w:val="04A0" w:firstRow="1" w:lastRow="0" w:firstColumn="1" w:lastColumn="0" w:noHBand="0" w:noVBand="1"/>
      </w:tblPr>
      <w:tblGrid>
        <w:gridCol w:w="2337"/>
        <w:gridCol w:w="2337"/>
        <w:gridCol w:w="2338"/>
        <w:gridCol w:w="2338"/>
      </w:tblGrid>
      <w:tr w:rsidR="00586FE9" w:rsidRPr="009D779A" w14:paraId="69BDE58F" w14:textId="77777777" w:rsidTr="008A60B4">
        <w:tc>
          <w:tcPr>
            <w:tcW w:w="2337" w:type="dxa"/>
          </w:tcPr>
          <w:p w14:paraId="3673E27F" w14:textId="77777777" w:rsidR="00586FE9" w:rsidRPr="009D779A" w:rsidRDefault="00586FE9" w:rsidP="008A60B4">
            <w:pPr>
              <w:pStyle w:val="SectionBody"/>
              <w:ind w:firstLine="0"/>
              <w:jc w:val="left"/>
              <w:rPr>
                <w:color w:val="auto"/>
              </w:rPr>
            </w:pPr>
            <w:r w:rsidRPr="009D779A">
              <w:rPr>
                <w:color w:val="auto"/>
              </w:rPr>
              <w:t>Name of</w:t>
            </w:r>
          </w:p>
          <w:p w14:paraId="16C5026C" w14:textId="77777777" w:rsidR="00586FE9" w:rsidRPr="009D779A" w:rsidRDefault="00586FE9" w:rsidP="008A60B4">
            <w:pPr>
              <w:pStyle w:val="SectionBody"/>
              <w:ind w:firstLine="0"/>
              <w:jc w:val="left"/>
              <w:rPr>
                <w:color w:val="auto"/>
              </w:rPr>
            </w:pPr>
            <w:r w:rsidRPr="009D779A">
              <w:rPr>
                <w:color w:val="auto"/>
              </w:rPr>
              <w:t xml:space="preserve">person charged </w:t>
            </w:r>
          </w:p>
          <w:p w14:paraId="1EFAAC5F" w14:textId="77777777" w:rsidR="00586FE9" w:rsidRPr="009D779A" w:rsidRDefault="00586FE9" w:rsidP="008A60B4">
            <w:pPr>
              <w:pStyle w:val="SectionBody"/>
              <w:ind w:firstLine="0"/>
              <w:jc w:val="left"/>
              <w:rPr>
                <w:color w:val="auto"/>
              </w:rPr>
            </w:pPr>
            <w:r w:rsidRPr="009D779A">
              <w:rPr>
                <w:color w:val="auto"/>
              </w:rPr>
              <w:t>with taxes</w:t>
            </w:r>
          </w:p>
          <w:p w14:paraId="11B388C3" w14:textId="77777777" w:rsidR="00586FE9" w:rsidRPr="009D779A" w:rsidRDefault="00586FE9" w:rsidP="008A60B4">
            <w:pPr>
              <w:pStyle w:val="SectionBody"/>
              <w:ind w:firstLine="0"/>
              <w:rPr>
                <w:color w:val="auto"/>
              </w:rPr>
            </w:pPr>
          </w:p>
        </w:tc>
        <w:tc>
          <w:tcPr>
            <w:tcW w:w="2337" w:type="dxa"/>
          </w:tcPr>
          <w:p w14:paraId="2F9268EC" w14:textId="77777777" w:rsidR="00586FE9" w:rsidRPr="009D779A" w:rsidRDefault="00586FE9" w:rsidP="008A60B4">
            <w:pPr>
              <w:pStyle w:val="SectionBody"/>
              <w:ind w:firstLine="0"/>
              <w:rPr>
                <w:color w:val="auto"/>
              </w:rPr>
            </w:pPr>
            <w:r w:rsidRPr="009D779A">
              <w:rPr>
                <w:color w:val="auto"/>
              </w:rPr>
              <w:t>Quantity</w:t>
            </w:r>
          </w:p>
          <w:p w14:paraId="1ECFF589" w14:textId="77777777" w:rsidR="00586FE9" w:rsidRPr="009D779A" w:rsidRDefault="00586FE9" w:rsidP="008A60B4">
            <w:pPr>
              <w:pStyle w:val="SectionBody"/>
              <w:ind w:firstLine="0"/>
              <w:rPr>
                <w:color w:val="auto"/>
              </w:rPr>
            </w:pPr>
            <w:r w:rsidRPr="009D779A">
              <w:rPr>
                <w:color w:val="auto"/>
              </w:rPr>
              <w:t>of land</w:t>
            </w:r>
          </w:p>
          <w:p w14:paraId="2B0B4D68" w14:textId="77777777" w:rsidR="00586FE9" w:rsidRPr="009D779A" w:rsidRDefault="00586FE9" w:rsidP="008A60B4">
            <w:pPr>
              <w:pStyle w:val="SectionBody"/>
              <w:ind w:firstLine="0"/>
              <w:rPr>
                <w:color w:val="auto"/>
              </w:rPr>
            </w:pPr>
          </w:p>
        </w:tc>
        <w:tc>
          <w:tcPr>
            <w:tcW w:w="2338" w:type="dxa"/>
          </w:tcPr>
          <w:p w14:paraId="6BA550F1" w14:textId="77777777" w:rsidR="00586FE9" w:rsidRPr="009D779A" w:rsidRDefault="00586FE9" w:rsidP="008A60B4">
            <w:pPr>
              <w:pStyle w:val="SectionBody"/>
              <w:ind w:firstLine="0"/>
              <w:rPr>
                <w:color w:val="auto"/>
              </w:rPr>
            </w:pPr>
            <w:r w:rsidRPr="009D779A">
              <w:rPr>
                <w:color w:val="auto"/>
              </w:rPr>
              <w:t>Local</w:t>
            </w:r>
          </w:p>
          <w:p w14:paraId="401F164D" w14:textId="77777777" w:rsidR="00586FE9" w:rsidRPr="009D779A" w:rsidRDefault="00586FE9" w:rsidP="008A60B4">
            <w:pPr>
              <w:pStyle w:val="SectionBody"/>
              <w:ind w:firstLine="0"/>
              <w:rPr>
                <w:color w:val="auto"/>
              </w:rPr>
            </w:pPr>
            <w:r w:rsidRPr="009D779A">
              <w:rPr>
                <w:color w:val="auto"/>
              </w:rPr>
              <w:t>description</w:t>
            </w:r>
          </w:p>
          <w:p w14:paraId="03A75F6B" w14:textId="77777777" w:rsidR="00586FE9" w:rsidRPr="009D779A" w:rsidRDefault="00586FE9" w:rsidP="008A60B4">
            <w:pPr>
              <w:pStyle w:val="SectionBody"/>
              <w:ind w:firstLine="0"/>
              <w:rPr>
                <w:color w:val="auto"/>
              </w:rPr>
            </w:pPr>
          </w:p>
        </w:tc>
        <w:tc>
          <w:tcPr>
            <w:tcW w:w="2338" w:type="dxa"/>
          </w:tcPr>
          <w:p w14:paraId="47043E5F" w14:textId="77777777" w:rsidR="00586FE9" w:rsidRPr="009D779A" w:rsidRDefault="00586FE9" w:rsidP="008A60B4">
            <w:pPr>
              <w:pStyle w:val="SectionBody"/>
              <w:ind w:firstLine="0"/>
              <w:rPr>
                <w:color w:val="auto"/>
              </w:rPr>
            </w:pPr>
            <w:r w:rsidRPr="009D779A">
              <w:rPr>
                <w:color w:val="auto"/>
              </w:rPr>
              <w:t>Total amount of</w:t>
            </w:r>
          </w:p>
          <w:p w14:paraId="08D9ACB0" w14:textId="59EB7C9D" w:rsidR="00586FE9" w:rsidRPr="009D779A" w:rsidRDefault="00586FE9" w:rsidP="008A60B4">
            <w:pPr>
              <w:pStyle w:val="SectionBody"/>
              <w:ind w:firstLine="0"/>
              <w:rPr>
                <w:color w:val="auto"/>
              </w:rPr>
            </w:pPr>
            <w:r w:rsidRPr="009D779A">
              <w:rPr>
                <w:color w:val="auto"/>
              </w:rPr>
              <w:t>taxes, interest</w:t>
            </w:r>
            <w:r w:rsidR="00651DC4">
              <w:rPr>
                <w:color w:val="auto"/>
              </w:rPr>
              <w:t>,</w:t>
            </w:r>
            <w:r w:rsidRPr="009D779A">
              <w:rPr>
                <w:color w:val="auto"/>
              </w:rPr>
              <w:t xml:space="preserve"> and</w:t>
            </w:r>
          </w:p>
          <w:p w14:paraId="21C29E2D" w14:textId="77777777" w:rsidR="00586FE9" w:rsidRPr="009D779A" w:rsidRDefault="00586FE9" w:rsidP="008A60B4">
            <w:pPr>
              <w:pStyle w:val="SectionBody"/>
              <w:ind w:firstLine="0"/>
              <w:rPr>
                <w:color w:val="auto"/>
              </w:rPr>
            </w:pPr>
            <w:r w:rsidRPr="009D779A">
              <w:rPr>
                <w:color w:val="auto"/>
              </w:rPr>
              <w:t>charges due to date of sale</w:t>
            </w:r>
          </w:p>
          <w:p w14:paraId="423AEDB4" w14:textId="77777777" w:rsidR="00586FE9" w:rsidRPr="009D779A" w:rsidRDefault="00586FE9" w:rsidP="008A60B4">
            <w:pPr>
              <w:pStyle w:val="SectionBody"/>
              <w:ind w:firstLine="0"/>
              <w:rPr>
                <w:color w:val="auto"/>
              </w:rPr>
            </w:pPr>
          </w:p>
        </w:tc>
      </w:tr>
    </w:tbl>
    <w:p w14:paraId="7028F994" w14:textId="77777777" w:rsidR="00651DC4" w:rsidRDefault="00651DC4" w:rsidP="00586FE9">
      <w:pPr>
        <w:pStyle w:val="SectionBody"/>
        <w:rPr>
          <w:color w:val="auto"/>
        </w:rPr>
      </w:pPr>
    </w:p>
    <w:p w14:paraId="351C909E" w14:textId="5AF208C4" w:rsidR="00586FE9" w:rsidRPr="009D779A" w:rsidRDefault="00586FE9" w:rsidP="00586FE9">
      <w:pPr>
        <w:pStyle w:val="SectionBody"/>
        <w:rPr>
          <w:color w:val="auto"/>
        </w:rPr>
      </w:pPr>
      <w:r w:rsidRPr="009D779A">
        <w:rPr>
          <w:color w:val="auto"/>
        </w:rPr>
        <w:t>If any of said tracts or lots remain unsold following the auction, they shall be subject to sale by the Auditor without additional advertising or public auction</w:t>
      </w:r>
      <w:r w:rsidR="00651DC4">
        <w:rPr>
          <w:color w:val="auto"/>
        </w:rPr>
        <w:t>,</w:t>
      </w:r>
      <w:r w:rsidRPr="009D779A">
        <w:rPr>
          <w:color w:val="auto"/>
        </w:rPr>
        <w:t xml:space="preserve"> such terms as the Auditor deems appropriate pursuant to §11A-3-48 of this code.</w:t>
      </w:r>
    </w:p>
    <w:p w14:paraId="23E4C5EE" w14:textId="22F6485F" w:rsidR="00586FE9" w:rsidRPr="009D779A" w:rsidRDefault="00586FE9" w:rsidP="00586FE9">
      <w:pPr>
        <w:pStyle w:val="SectionBody"/>
        <w:rPr>
          <w:color w:val="auto"/>
        </w:rPr>
      </w:pPr>
      <w:r w:rsidRPr="009D779A">
        <w:rPr>
          <w:color w:val="auto"/>
        </w:rPr>
        <w:t>Any of the aforesaid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cashier's check, money order, certified check</w:t>
      </w:r>
      <w:r w:rsidR="00651DC4">
        <w:rPr>
          <w:color w:val="auto"/>
        </w:rPr>
        <w:t>,</w:t>
      </w:r>
      <w:r w:rsidRPr="009D779A">
        <w:rPr>
          <w:color w:val="auto"/>
        </w:rPr>
        <w:t xml:space="preserve"> or United States currency. Payment must be received in the tax office by the close of business on the last business day prior to the certification.</w:t>
      </w:r>
    </w:p>
    <w:p w14:paraId="1A8A0EB5" w14:textId="1D450CBC" w:rsidR="00586FE9" w:rsidRPr="009D779A" w:rsidRDefault="00586FE9" w:rsidP="00586FE9">
      <w:pPr>
        <w:pStyle w:val="SectionBody"/>
        <w:rPr>
          <w:color w:val="auto"/>
        </w:rPr>
      </w:pPr>
      <w:r w:rsidRPr="009D779A">
        <w:rPr>
          <w:color w:val="auto"/>
        </w:rPr>
        <w:t xml:space="preserve">After certification to the Auditor, any of the aforesaid tracts or lots may be redeemed by </w:t>
      </w:r>
      <w:r w:rsidRPr="00556D38">
        <w:rPr>
          <w:color w:val="auto"/>
        </w:rPr>
        <w:t xml:space="preserve">any person </w:t>
      </w:r>
      <w:r w:rsidRPr="00556D38">
        <w:rPr>
          <w:color w:val="auto"/>
          <w:bdr w:val="none" w:sz="0" w:space="0" w:color="auto" w:frame="1"/>
          <w:shd w:val="clear" w:color="auto" w:fill="FFFFFF"/>
        </w:rPr>
        <w:t>entitled</w:t>
      </w:r>
      <w:r w:rsidRPr="00556D38">
        <w:rPr>
          <w:color w:val="auto"/>
        </w:rPr>
        <w:t xml:space="preserve"> </w:t>
      </w:r>
      <w:r w:rsidRPr="00556D38">
        <w:rPr>
          <w:color w:val="auto"/>
          <w:bdr w:val="none" w:sz="0" w:space="0" w:color="auto" w:frame="1"/>
          <w:shd w:val="clear" w:color="auto" w:fill="FFFFFF"/>
        </w:rPr>
        <w:t>to</w:t>
      </w:r>
      <w:r w:rsidRPr="00556D38">
        <w:rPr>
          <w:color w:val="auto"/>
        </w:rPr>
        <w:t xml:space="preserve"> </w:t>
      </w:r>
      <w:r w:rsidRPr="00556D38">
        <w:rPr>
          <w:color w:val="auto"/>
          <w:bdr w:val="none" w:sz="0" w:space="0" w:color="auto" w:frame="1"/>
          <w:shd w:val="clear" w:color="auto" w:fill="FFFFFF"/>
        </w:rPr>
        <w:t>pay</w:t>
      </w:r>
      <w:r w:rsidRPr="00556D38">
        <w:rPr>
          <w:color w:val="auto"/>
        </w:rPr>
        <w:t xml:space="preserve"> the </w:t>
      </w:r>
      <w:r w:rsidRPr="00556D38">
        <w:rPr>
          <w:color w:val="auto"/>
          <w:bdr w:val="none" w:sz="0" w:space="0" w:color="auto" w:frame="1"/>
          <w:shd w:val="clear" w:color="auto" w:fill="FFFFFF"/>
        </w:rPr>
        <w:t>taxes</w:t>
      </w:r>
      <w:r w:rsidRPr="00556D38">
        <w:rPr>
          <w:color w:val="auto"/>
        </w:rPr>
        <w:t xml:space="preserve"> thereon</w:t>
      </w:r>
      <w:r w:rsidR="00556D38">
        <w:rPr>
          <w:color w:val="auto"/>
        </w:rPr>
        <w:t>,</w:t>
      </w:r>
      <w:r w:rsidRPr="00556D38">
        <w:rPr>
          <w:color w:val="auto"/>
        </w:rPr>
        <w:t xml:space="preserve"> </w:t>
      </w:r>
      <w:r w:rsidRPr="009D779A">
        <w:rPr>
          <w:color w:val="auto"/>
          <w:u w:val="single"/>
        </w:rPr>
        <w:t>the owner of the same whose interest is not subject to separate assessment, or any person having a lien on the same, or on an undivided interest therein,</w:t>
      </w:r>
      <w:r w:rsidRPr="009D779A">
        <w:rPr>
          <w:color w:val="auto"/>
        </w:rPr>
        <w:t xml:space="preserve"> at any time prior to the sale by payment to the Auditor of the total amount of taxes, interest, and charges due thereon up to the date of redemption.</w:t>
      </w:r>
    </w:p>
    <w:p w14:paraId="3D630807" w14:textId="77777777" w:rsidR="00586FE9" w:rsidRPr="009D779A" w:rsidRDefault="00586FE9" w:rsidP="00586FE9">
      <w:pPr>
        <w:pStyle w:val="SectionBody"/>
        <w:rPr>
          <w:color w:val="auto"/>
        </w:rPr>
      </w:pPr>
      <w:r w:rsidRPr="009D779A">
        <w:rPr>
          <w:color w:val="auto"/>
        </w:rPr>
        <w:lastRenderedPageBreak/>
        <w:t>Given under my hand this __________day of</w:t>
      </w:r>
    </w:p>
    <w:p w14:paraId="1B37B8F4" w14:textId="77777777" w:rsidR="00586FE9" w:rsidRPr="009D779A" w:rsidRDefault="00586FE9" w:rsidP="00586FE9">
      <w:pPr>
        <w:pStyle w:val="SectionBody"/>
        <w:rPr>
          <w:color w:val="auto"/>
        </w:rPr>
      </w:pPr>
      <w:r w:rsidRPr="009D779A">
        <w:rPr>
          <w:color w:val="auto"/>
        </w:rPr>
        <w:t>____________________, 20__________.</w:t>
      </w:r>
    </w:p>
    <w:p w14:paraId="43BF3C43" w14:textId="77777777" w:rsidR="00586FE9" w:rsidRPr="009D779A" w:rsidRDefault="00586FE9" w:rsidP="00586FE9">
      <w:pPr>
        <w:pStyle w:val="SectionBody"/>
        <w:rPr>
          <w:color w:val="auto"/>
        </w:rPr>
      </w:pPr>
      <w:r w:rsidRPr="009D779A">
        <w:rPr>
          <w:color w:val="auto"/>
        </w:rPr>
        <w:t>____________________</w:t>
      </w:r>
    </w:p>
    <w:p w14:paraId="1A77A518" w14:textId="77777777" w:rsidR="00586FE9" w:rsidRPr="009D779A" w:rsidRDefault="00586FE9" w:rsidP="00586FE9">
      <w:pPr>
        <w:pStyle w:val="SectionBody"/>
        <w:rPr>
          <w:color w:val="auto"/>
        </w:rPr>
      </w:pPr>
      <w:r w:rsidRPr="009D779A">
        <w:rPr>
          <w:color w:val="auto"/>
        </w:rPr>
        <w:t>Sheriff (or collector).</w:t>
      </w:r>
    </w:p>
    <w:p w14:paraId="7B053985" w14:textId="77777777" w:rsidR="00586FE9" w:rsidRPr="009D779A" w:rsidRDefault="00586FE9" w:rsidP="00586FE9">
      <w:pPr>
        <w:pStyle w:val="SectionBody"/>
        <w:rPr>
          <w:color w:val="auto"/>
        </w:rPr>
      </w:pPr>
      <w:r w:rsidRPr="009D779A">
        <w:rPr>
          <w:color w:val="auto"/>
        </w:rPr>
        <w:t>The sheriff shall publish the list and notice prior to the sale date fixed in the notice as a Class III-0 legal advertisement in compliance with the provisions of §59-3-1 </w:t>
      </w:r>
      <w:r w:rsidRPr="009D779A">
        <w:rPr>
          <w:i/>
          <w:iCs/>
          <w:color w:val="auto"/>
          <w:bdr w:val="none" w:sz="0" w:space="0" w:color="auto" w:frame="1"/>
        </w:rPr>
        <w:t>et seq.</w:t>
      </w:r>
      <w:r w:rsidRPr="009D779A">
        <w:rPr>
          <w:color w:val="auto"/>
        </w:rPr>
        <w:t> of this code, and the publication area for such publication shall be the county.</w:t>
      </w:r>
    </w:p>
    <w:p w14:paraId="127C9F2D" w14:textId="5AD9023C" w:rsidR="00586FE9" w:rsidRPr="009D779A" w:rsidRDefault="00586FE9" w:rsidP="00586FE9">
      <w:pPr>
        <w:pStyle w:val="SectionBody"/>
        <w:rPr>
          <w:color w:val="auto"/>
        </w:rPr>
      </w:pPr>
      <w:r w:rsidRPr="009D779A">
        <w:rPr>
          <w:color w:val="auto"/>
        </w:rPr>
        <w:t>(b) In addition to such publication, no less than 30 days prior to the sale by the Auditor pursuant to §11A-3-44 of this code,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w:t>
      </w:r>
      <w:r w:rsidR="0068562A">
        <w:rPr>
          <w:color w:val="auto"/>
        </w:rPr>
        <w:t xml:space="preserve"> §11A-3-3 </w:t>
      </w:r>
      <w:r w:rsidRPr="009D779A">
        <w:rPr>
          <w:color w:val="auto"/>
        </w:rPr>
        <w:t>of this</w:t>
      </w:r>
      <w:r w:rsidR="008F2A64">
        <w:rPr>
          <w:color w:val="auto"/>
        </w:rPr>
        <w:t xml:space="preserve"> code</w:t>
      </w:r>
      <w:r w:rsidRPr="009D779A">
        <w:rPr>
          <w:color w:val="auto"/>
        </w:rPr>
        <w:t>;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9D779A">
        <w:rPr>
          <w:i/>
          <w:iCs/>
          <w:color w:val="auto"/>
          <w:bdr w:val="none" w:sz="0" w:space="0" w:color="auto" w:frame="1"/>
        </w:rPr>
        <w:t>Provided,</w:t>
      </w:r>
      <w:r w:rsidRPr="009D779A">
        <w:rPr>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w:t>
      </w:r>
      <w:r w:rsidRPr="009D779A">
        <w:rPr>
          <w:color w:val="auto"/>
        </w:rPr>
        <w:lastRenderedPageBreak/>
        <w:t>the property conveyed if it is conveyed pursuant to §11A-3-27 o</w:t>
      </w:r>
      <w:r w:rsidR="00651DC4">
        <w:rPr>
          <w:color w:val="auto"/>
        </w:rPr>
        <w:t>r</w:t>
      </w:r>
      <w:r w:rsidRPr="009D779A">
        <w:rPr>
          <w:color w:val="auto"/>
        </w:rPr>
        <w:t xml:space="preserve"> §11A-3-59 of this code.</w:t>
      </w:r>
    </w:p>
    <w:p w14:paraId="51F33E90" w14:textId="77777777" w:rsidR="00586FE9" w:rsidRPr="009D779A" w:rsidRDefault="00586FE9" w:rsidP="00586FE9">
      <w:pPr>
        <w:pStyle w:val="SectionBody"/>
        <w:rPr>
          <w:color w:val="auto"/>
        </w:rPr>
      </w:pPr>
      <w:r w:rsidRPr="009D779A">
        <w:rPr>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7BB40382" w14:textId="77777777" w:rsidR="00586FE9" w:rsidRPr="009D779A" w:rsidRDefault="00586FE9" w:rsidP="00586FE9">
      <w:pPr>
        <w:pStyle w:val="SectionBody"/>
        <w:rPr>
          <w:color w:val="auto"/>
        </w:rPr>
      </w:pPr>
      <w:r w:rsidRPr="009D779A">
        <w:rPr>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43F79354" w14:textId="09731DF8" w:rsidR="00586FE9" w:rsidRPr="009D779A" w:rsidRDefault="00586FE9" w:rsidP="00586FE9">
      <w:pPr>
        <w:pStyle w:val="SectionBody"/>
        <w:rPr>
          <w:color w:val="auto"/>
        </w:rPr>
        <w:sectPr w:rsidR="00586FE9" w:rsidRPr="009D779A" w:rsidSect="00586FE9">
          <w:type w:val="continuous"/>
          <w:pgSz w:w="12240" w:h="15840" w:code="1"/>
          <w:pgMar w:top="1440" w:right="1440" w:bottom="1440" w:left="1440" w:header="720" w:footer="720" w:gutter="0"/>
          <w:lnNumType w:countBy="1" w:restart="newSection"/>
          <w:cols w:space="720"/>
          <w:titlePg/>
          <w:docGrid w:linePitch="360"/>
        </w:sectPr>
      </w:pPr>
      <w:r w:rsidRPr="009D779A">
        <w:rPr>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$3 of the costs provided in this section in making such redemption. Costs collected by the sheriff </w:t>
      </w:r>
      <w:r w:rsidRPr="00B521B1">
        <w:rPr>
          <w:strike/>
          <w:color w:val="auto"/>
        </w:rPr>
        <w:t>hereunder</w:t>
      </w:r>
      <w:r w:rsidRPr="009D779A">
        <w:rPr>
          <w:color w:val="auto"/>
        </w:rPr>
        <w:t xml:space="preserve"> </w:t>
      </w:r>
      <w:r w:rsidR="00B521B1" w:rsidRPr="00B521B1">
        <w:rPr>
          <w:color w:val="auto"/>
          <w:u w:val="single"/>
        </w:rPr>
        <w:t>under this section</w:t>
      </w:r>
      <w:r w:rsidR="00B521B1">
        <w:rPr>
          <w:color w:val="auto"/>
        </w:rPr>
        <w:t xml:space="preserve"> </w:t>
      </w:r>
      <w:r w:rsidRPr="009D779A">
        <w:rPr>
          <w:color w:val="auto"/>
        </w:rPr>
        <w:t>which are not expended for publication and mailing shall be paid into the General County Fund.</w:t>
      </w:r>
    </w:p>
    <w:p w14:paraId="0BDBD629" w14:textId="77777777" w:rsidR="00586FE9" w:rsidRPr="00651DC4" w:rsidRDefault="00586FE9" w:rsidP="00586FE9">
      <w:pPr>
        <w:pStyle w:val="SectionHeading"/>
        <w:rPr>
          <w:rStyle w:val="Strong"/>
          <w:b/>
          <w:bCs w:val="0"/>
          <w:color w:val="auto"/>
        </w:rPr>
      </w:pPr>
      <w:r w:rsidRPr="00651DC4">
        <w:rPr>
          <w:rStyle w:val="Strong"/>
          <w:b/>
          <w:bCs w:val="0"/>
          <w:color w:val="auto"/>
        </w:rPr>
        <w:t>§11A-3-13. Publication by sheriff of certification list.</w:t>
      </w:r>
    </w:p>
    <w:p w14:paraId="0BB391CE" w14:textId="77777777" w:rsidR="00586FE9" w:rsidRPr="009D779A" w:rsidRDefault="00586FE9" w:rsidP="00586FE9">
      <w:pPr>
        <w:pStyle w:val="SectionBody"/>
        <w:rPr>
          <w:color w:val="auto"/>
        </w:rPr>
      </w:pPr>
      <w:r w:rsidRPr="009D779A">
        <w:rPr>
          <w:color w:val="auto"/>
        </w:rPr>
        <w:t>Within one month after completion of the certification, the sheriff shall prepare and publish a list of all the certifications made by him or her, in form or effect as follows, which list shall be published as a Class II-0 legal advertisement in compliance with the provisions of §59-3-1 </w:t>
      </w:r>
      <w:r w:rsidRPr="009D779A">
        <w:rPr>
          <w:i/>
          <w:iCs/>
          <w:color w:val="auto"/>
          <w:bdr w:val="none" w:sz="0" w:space="0" w:color="auto" w:frame="1"/>
        </w:rPr>
        <w:t>et seq.</w:t>
      </w:r>
      <w:r w:rsidRPr="009D779A">
        <w:rPr>
          <w:color w:val="auto"/>
        </w:rPr>
        <w:t> of this code, and the publication area for such publication shall be the county.</w:t>
      </w:r>
    </w:p>
    <w:p w14:paraId="02ED3414" w14:textId="77777777" w:rsidR="00586FE9" w:rsidRPr="009D779A" w:rsidRDefault="00586FE9" w:rsidP="00586FE9">
      <w:pPr>
        <w:pStyle w:val="SectionBody"/>
        <w:rPr>
          <w:color w:val="auto"/>
        </w:rPr>
      </w:pPr>
      <w:r w:rsidRPr="009D779A">
        <w:rPr>
          <w:color w:val="auto"/>
        </w:rPr>
        <w:t>List of tax liens on real estate in the county of ____________________, in the month (or months) of ____________________, 20__________, certified for nonpayment of taxes thereon for the year (or years) 20__________, and certified to the Auditor of the State of West Virginia:</w:t>
      </w:r>
    </w:p>
    <w:tbl>
      <w:tblPr>
        <w:tblStyle w:val="TableGrid"/>
        <w:tblW w:w="0" w:type="auto"/>
        <w:tblLook w:val="04A0" w:firstRow="1" w:lastRow="0" w:firstColumn="1" w:lastColumn="0" w:noHBand="0" w:noVBand="1"/>
      </w:tblPr>
      <w:tblGrid>
        <w:gridCol w:w="3116"/>
        <w:gridCol w:w="3117"/>
        <w:gridCol w:w="3117"/>
      </w:tblGrid>
      <w:tr w:rsidR="00586FE9" w:rsidRPr="009D779A" w14:paraId="0384CFEA" w14:textId="77777777" w:rsidTr="008A60B4">
        <w:tc>
          <w:tcPr>
            <w:tcW w:w="3116" w:type="dxa"/>
          </w:tcPr>
          <w:p w14:paraId="60F38522" w14:textId="77777777" w:rsidR="00586FE9" w:rsidRPr="009D779A" w:rsidRDefault="00586FE9" w:rsidP="008A60B4">
            <w:pPr>
              <w:pStyle w:val="SectionBody"/>
              <w:rPr>
                <w:color w:val="auto"/>
              </w:rPr>
            </w:pPr>
            <w:r w:rsidRPr="009D779A">
              <w:rPr>
                <w:color w:val="auto"/>
              </w:rPr>
              <w:t>Name of</w:t>
            </w:r>
          </w:p>
          <w:p w14:paraId="79474716" w14:textId="77777777" w:rsidR="00586FE9" w:rsidRPr="009D779A" w:rsidRDefault="00586FE9" w:rsidP="008A60B4">
            <w:pPr>
              <w:pStyle w:val="SectionBody"/>
              <w:rPr>
                <w:color w:val="auto"/>
              </w:rPr>
            </w:pPr>
            <w:r w:rsidRPr="009D779A">
              <w:rPr>
                <w:color w:val="auto"/>
              </w:rPr>
              <w:t>person charged</w:t>
            </w:r>
          </w:p>
          <w:p w14:paraId="3E7F10C0" w14:textId="77777777" w:rsidR="00586FE9" w:rsidRPr="009D779A" w:rsidRDefault="00586FE9" w:rsidP="008A60B4">
            <w:pPr>
              <w:pStyle w:val="SectionBody"/>
              <w:rPr>
                <w:color w:val="auto"/>
              </w:rPr>
            </w:pPr>
            <w:r w:rsidRPr="009D779A">
              <w:rPr>
                <w:color w:val="auto"/>
              </w:rPr>
              <w:t>with taxes</w:t>
            </w:r>
          </w:p>
          <w:p w14:paraId="2BB27609" w14:textId="77777777" w:rsidR="00586FE9" w:rsidRPr="009D779A" w:rsidRDefault="00586FE9" w:rsidP="008A60B4">
            <w:pPr>
              <w:pStyle w:val="SectionBody"/>
              <w:rPr>
                <w:color w:val="auto"/>
              </w:rPr>
            </w:pPr>
          </w:p>
        </w:tc>
        <w:tc>
          <w:tcPr>
            <w:tcW w:w="3117" w:type="dxa"/>
          </w:tcPr>
          <w:p w14:paraId="7866FA67" w14:textId="77777777" w:rsidR="00586FE9" w:rsidRPr="009D779A" w:rsidRDefault="00586FE9" w:rsidP="008A60B4">
            <w:pPr>
              <w:pStyle w:val="SectionBody"/>
              <w:rPr>
                <w:color w:val="auto"/>
              </w:rPr>
            </w:pPr>
            <w:r w:rsidRPr="009D779A">
              <w:rPr>
                <w:color w:val="auto"/>
              </w:rPr>
              <w:t>Local</w:t>
            </w:r>
          </w:p>
          <w:p w14:paraId="21A13808" w14:textId="77777777" w:rsidR="00586FE9" w:rsidRPr="009D779A" w:rsidRDefault="00586FE9" w:rsidP="008A60B4">
            <w:pPr>
              <w:pStyle w:val="SectionBody"/>
              <w:rPr>
                <w:color w:val="auto"/>
              </w:rPr>
            </w:pPr>
            <w:r w:rsidRPr="009D779A">
              <w:rPr>
                <w:color w:val="auto"/>
              </w:rPr>
              <w:t>description</w:t>
            </w:r>
          </w:p>
          <w:p w14:paraId="40EF5310" w14:textId="77777777" w:rsidR="00586FE9" w:rsidRPr="009D779A" w:rsidRDefault="00586FE9" w:rsidP="008A60B4">
            <w:pPr>
              <w:pStyle w:val="SectionBody"/>
              <w:rPr>
                <w:color w:val="auto"/>
              </w:rPr>
            </w:pPr>
            <w:r w:rsidRPr="009D779A">
              <w:rPr>
                <w:color w:val="auto"/>
              </w:rPr>
              <w:t>of lands</w:t>
            </w:r>
          </w:p>
          <w:p w14:paraId="38526395" w14:textId="77777777" w:rsidR="00586FE9" w:rsidRPr="009D779A" w:rsidRDefault="00586FE9" w:rsidP="008A60B4">
            <w:pPr>
              <w:pStyle w:val="SectionBody"/>
              <w:rPr>
                <w:color w:val="auto"/>
              </w:rPr>
            </w:pPr>
          </w:p>
        </w:tc>
        <w:tc>
          <w:tcPr>
            <w:tcW w:w="3117" w:type="dxa"/>
          </w:tcPr>
          <w:p w14:paraId="4BC30BA4" w14:textId="77777777" w:rsidR="00586FE9" w:rsidRPr="009D779A" w:rsidRDefault="00586FE9" w:rsidP="008A60B4">
            <w:pPr>
              <w:pStyle w:val="SectionBody"/>
              <w:rPr>
                <w:color w:val="auto"/>
              </w:rPr>
            </w:pPr>
            <w:r w:rsidRPr="009D779A">
              <w:rPr>
                <w:color w:val="auto"/>
              </w:rPr>
              <w:t>Quantity of</w:t>
            </w:r>
          </w:p>
          <w:p w14:paraId="14A27B7B" w14:textId="77777777" w:rsidR="00586FE9" w:rsidRPr="009D779A" w:rsidRDefault="00586FE9" w:rsidP="008A60B4">
            <w:pPr>
              <w:pStyle w:val="SectionBody"/>
              <w:rPr>
                <w:color w:val="auto"/>
              </w:rPr>
            </w:pPr>
            <w:r w:rsidRPr="009D779A">
              <w:rPr>
                <w:color w:val="auto"/>
              </w:rPr>
              <w:t>land charged</w:t>
            </w:r>
          </w:p>
          <w:p w14:paraId="3867DC8D" w14:textId="77777777" w:rsidR="00586FE9" w:rsidRPr="009D779A" w:rsidRDefault="00586FE9" w:rsidP="008A60B4">
            <w:pPr>
              <w:pStyle w:val="SectionBody"/>
              <w:rPr>
                <w:color w:val="auto"/>
              </w:rPr>
            </w:pPr>
          </w:p>
        </w:tc>
      </w:tr>
    </w:tbl>
    <w:p w14:paraId="1928EA73" w14:textId="77777777" w:rsidR="00586FE9" w:rsidRPr="009D779A" w:rsidRDefault="00586FE9" w:rsidP="00586FE9">
      <w:pPr>
        <w:pStyle w:val="SectionBody"/>
        <w:rPr>
          <w:color w:val="auto"/>
        </w:rPr>
      </w:pPr>
      <w:r w:rsidRPr="009D779A">
        <w:rPr>
          <w:color w:val="auto"/>
        </w:rPr>
        <w:t xml:space="preserve">The owner of any real estate listed above, </w:t>
      </w:r>
      <w:r w:rsidRPr="00556D38">
        <w:rPr>
          <w:color w:val="auto"/>
        </w:rPr>
        <w:t xml:space="preserve">or any other person </w:t>
      </w:r>
      <w:r w:rsidRPr="00556D38">
        <w:rPr>
          <w:color w:val="auto"/>
          <w:bdr w:val="none" w:sz="0" w:space="0" w:color="auto" w:frame="1"/>
          <w:shd w:val="clear" w:color="auto" w:fill="FFFFFF"/>
        </w:rPr>
        <w:t>entitled</w:t>
      </w:r>
      <w:r w:rsidRPr="00556D38">
        <w:rPr>
          <w:color w:val="auto"/>
        </w:rPr>
        <w:t xml:space="preserve"> </w:t>
      </w:r>
      <w:r w:rsidRPr="00556D38">
        <w:rPr>
          <w:color w:val="auto"/>
          <w:bdr w:val="none" w:sz="0" w:space="0" w:color="auto" w:frame="1"/>
          <w:shd w:val="clear" w:color="auto" w:fill="FFFFFF"/>
        </w:rPr>
        <w:t>to</w:t>
      </w:r>
      <w:r w:rsidRPr="00556D38">
        <w:rPr>
          <w:color w:val="auto"/>
        </w:rPr>
        <w:t xml:space="preserve"> </w:t>
      </w:r>
      <w:r w:rsidRPr="00556D38">
        <w:rPr>
          <w:color w:val="auto"/>
          <w:bdr w:val="none" w:sz="0" w:space="0" w:color="auto" w:frame="1"/>
          <w:shd w:val="clear" w:color="auto" w:fill="FFFFFF"/>
        </w:rPr>
        <w:t>pay</w:t>
      </w:r>
      <w:r w:rsidRPr="00556D38">
        <w:rPr>
          <w:color w:val="auto"/>
        </w:rPr>
        <w:t xml:space="preserve"> the </w:t>
      </w:r>
      <w:r w:rsidRPr="00556D38">
        <w:rPr>
          <w:color w:val="auto"/>
          <w:bdr w:val="none" w:sz="0" w:space="0" w:color="auto" w:frame="1"/>
          <w:shd w:val="clear" w:color="auto" w:fill="FFFFFF"/>
        </w:rPr>
        <w:t>taxes</w:t>
      </w:r>
      <w:r w:rsidRPr="00556D38">
        <w:rPr>
          <w:color w:val="auto"/>
        </w:rPr>
        <w:t xml:space="preserve"> </w:t>
      </w:r>
      <w:r w:rsidRPr="00556D38">
        <w:rPr>
          <w:color w:val="auto"/>
        </w:rPr>
        <w:lastRenderedPageBreak/>
        <w:t>thereon</w:t>
      </w:r>
      <w:r w:rsidRPr="009D779A">
        <w:rPr>
          <w:color w:val="auto"/>
        </w:rPr>
        <w:t xml:space="preserve"> </w:t>
      </w:r>
      <w:r w:rsidRPr="009D779A">
        <w:rPr>
          <w:color w:val="auto"/>
          <w:u w:val="single"/>
        </w:rPr>
        <w:t>whose interest is not subject to separate assessment, or any person having a lien on such real estate, or on an undivided interest therein</w:t>
      </w:r>
      <w:r w:rsidRPr="009D779A">
        <w:rPr>
          <w:color w:val="auto"/>
        </w:rPr>
        <w:t xml:space="preserve"> may, however, redeem such real estate as provided by law.</w:t>
      </w:r>
    </w:p>
    <w:p w14:paraId="51B6F838" w14:textId="77777777" w:rsidR="00586FE9" w:rsidRPr="009D779A" w:rsidRDefault="00586FE9" w:rsidP="00586FE9">
      <w:pPr>
        <w:pStyle w:val="SectionBody"/>
        <w:rPr>
          <w:color w:val="auto"/>
        </w:rPr>
      </w:pPr>
      <w:r w:rsidRPr="009D779A">
        <w:rPr>
          <w:color w:val="auto"/>
        </w:rPr>
        <w:t>Given under my hand this __________ day of __________, 20___.</w:t>
      </w:r>
    </w:p>
    <w:p w14:paraId="735D7041" w14:textId="77777777" w:rsidR="00586FE9" w:rsidRPr="009D779A" w:rsidRDefault="00586FE9" w:rsidP="00586FE9">
      <w:pPr>
        <w:pStyle w:val="SectionBody"/>
        <w:rPr>
          <w:color w:val="auto"/>
        </w:rPr>
      </w:pPr>
      <w:r w:rsidRPr="009D779A">
        <w:rPr>
          <w:color w:val="auto"/>
        </w:rPr>
        <w:t>______________________________</w:t>
      </w:r>
    </w:p>
    <w:p w14:paraId="62A86DBD" w14:textId="77777777" w:rsidR="00586FE9" w:rsidRPr="009D779A" w:rsidRDefault="00586FE9" w:rsidP="00586FE9">
      <w:pPr>
        <w:pStyle w:val="SectionBody"/>
        <w:rPr>
          <w:color w:val="auto"/>
        </w:rPr>
      </w:pPr>
      <w:r w:rsidRPr="009D779A">
        <w:rPr>
          <w:color w:val="auto"/>
        </w:rPr>
        <w:t>Sheriff</w:t>
      </w:r>
    </w:p>
    <w:p w14:paraId="7286DCE0" w14:textId="77777777" w:rsidR="00586FE9" w:rsidRPr="009D779A" w:rsidRDefault="00586FE9" w:rsidP="00586FE9">
      <w:pPr>
        <w:pStyle w:val="SectionBody"/>
        <w:rPr>
          <w:color w:val="auto"/>
        </w:rPr>
        <w:sectPr w:rsidR="00586FE9" w:rsidRPr="009D779A" w:rsidSect="00DF199D">
          <w:type w:val="continuous"/>
          <w:pgSz w:w="12240" w:h="15840" w:code="1"/>
          <w:pgMar w:top="1440" w:right="1440" w:bottom="1440" w:left="1440" w:header="720" w:footer="720" w:gutter="0"/>
          <w:lnNumType w:countBy="1" w:restart="newSection"/>
          <w:cols w:space="720"/>
          <w:titlePg/>
          <w:docGrid w:linePitch="360"/>
        </w:sectPr>
      </w:pPr>
      <w:r w:rsidRPr="009D779A">
        <w:rPr>
          <w:color w:val="auto"/>
        </w:rPr>
        <w:t>To cover the costs of preparing and publishing such list, a charge of $15 shall be added to the taxes, interest, and charges already due on each item listed.</w:t>
      </w:r>
    </w:p>
    <w:p w14:paraId="3AD468D3" w14:textId="77777777" w:rsidR="00586FE9" w:rsidRPr="00B521B1" w:rsidRDefault="00586FE9" w:rsidP="00586FE9">
      <w:pPr>
        <w:pStyle w:val="SectionHeading"/>
        <w:rPr>
          <w:b w:val="0"/>
          <w:bCs/>
          <w:color w:val="auto"/>
        </w:rPr>
      </w:pPr>
      <w:r w:rsidRPr="00B521B1">
        <w:rPr>
          <w:rStyle w:val="Strong"/>
          <w:b/>
          <w:bCs w:val="0"/>
          <w:color w:val="auto"/>
        </w:rPr>
        <w:t>§11A-3-38. Redemption of nonentered or certified lands.</w:t>
      </w:r>
    </w:p>
    <w:p w14:paraId="01C62C6A" w14:textId="5B0AC9F8" w:rsidR="00586FE9" w:rsidRPr="009D779A" w:rsidRDefault="00586FE9" w:rsidP="00586FE9">
      <w:pPr>
        <w:pStyle w:val="SectionBody"/>
        <w:rPr>
          <w:color w:val="auto"/>
        </w:rPr>
      </w:pPr>
      <w:r w:rsidRPr="009D779A">
        <w:rPr>
          <w:color w:val="auto"/>
        </w:rPr>
        <w:t xml:space="preserve">(a) The owner of any real estate certified to the </w:t>
      </w:r>
      <w:r w:rsidR="0068562A">
        <w:rPr>
          <w:color w:val="auto"/>
        </w:rPr>
        <w:t>A</w:t>
      </w:r>
      <w:r w:rsidRPr="009D779A">
        <w:rPr>
          <w:color w:val="auto"/>
        </w:rPr>
        <w:t>uditor pursuant to</w:t>
      </w:r>
      <w:r w:rsidR="0068562A">
        <w:rPr>
          <w:color w:val="auto"/>
        </w:rPr>
        <w:t xml:space="preserve"> §11A-3-8 </w:t>
      </w:r>
      <w:r w:rsidRPr="009D779A">
        <w:rPr>
          <w:color w:val="auto"/>
        </w:rPr>
        <w:t xml:space="preserve">of this </w:t>
      </w:r>
      <w:r w:rsidR="008F2A64">
        <w:rPr>
          <w:color w:val="auto"/>
        </w:rPr>
        <w:t xml:space="preserve">code </w:t>
      </w:r>
      <w:r w:rsidRPr="009D779A">
        <w:rPr>
          <w:color w:val="auto"/>
        </w:rPr>
        <w:t xml:space="preserve"> </w:t>
      </w:r>
      <w:r w:rsidRPr="009D779A">
        <w:rPr>
          <w:color w:val="auto"/>
          <w:u w:val="single"/>
        </w:rPr>
        <w:t>whose interest is not subject to separate assessment, or any person having a lien on such real estate, or on an undivided interest therein,</w:t>
      </w:r>
      <w:r w:rsidRPr="009D779A">
        <w:rPr>
          <w:color w:val="auto"/>
        </w:rPr>
        <w:t xml:space="preserve"> or</w:t>
      </w:r>
      <w:r w:rsidRPr="009D779A">
        <w:rPr>
          <w:color w:val="auto"/>
          <w:u w:val="single"/>
        </w:rPr>
        <w:t xml:space="preserve"> the owner</w:t>
      </w:r>
      <w:r w:rsidRPr="009D779A">
        <w:rPr>
          <w:color w:val="auto"/>
        </w:rPr>
        <w:t xml:space="preserve"> of any nonentered real estate subject to the authority of the </w:t>
      </w:r>
      <w:r w:rsidR="00335A8C">
        <w:rPr>
          <w:color w:val="auto"/>
        </w:rPr>
        <w:t>A</w:t>
      </w:r>
      <w:r w:rsidRPr="009D779A">
        <w:rPr>
          <w:color w:val="auto"/>
        </w:rPr>
        <w:t>uditor pursuant to</w:t>
      </w:r>
      <w:r w:rsidR="00335A8C">
        <w:rPr>
          <w:color w:val="auto"/>
        </w:rPr>
        <w:t xml:space="preserve"> §11A-3-37 </w:t>
      </w:r>
      <w:r w:rsidRPr="009D779A">
        <w:rPr>
          <w:color w:val="auto"/>
        </w:rPr>
        <w:t>of this</w:t>
      </w:r>
      <w:r w:rsidR="008F2A64">
        <w:rPr>
          <w:color w:val="auto"/>
        </w:rPr>
        <w:t xml:space="preserve"> code</w:t>
      </w:r>
      <w:r w:rsidRPr="009D779A">
        <w:rPr>
          <w:color w:val="auto"/>
        </w:rPr>
        <w:t xml:space="preserve">, </w:t>
      </w:r>
      <w:r w:rsidRPr="00556D38">
        <w:rPr>
          <w:color w:val="auto"/>
        </w:rPr>
        <w:t>or any other person who was entitled to pay the taxes thereon</w:t>
      </w:r>
      <w:r w:rsidRPr="009D779A">
        <w:rPr>
          <w:color w:val="auto"/>
        </w:rPr>
        <w:t xml:space="preserve"> may redeem such real estate from the </w:t>
      </w:r>
      <w:r w:rsidR="00335A8C">
        <w:rPr>
          <w:color w:val="auto"/>
        </w:rPr>
        <w:t>A</w:t>
      </w:r>
      <w:r w:rsidRPr="009D779A">
        <w:rPr>
          <w:color w:val="auto"/>
        </w:rPr>
        <w:t>uditor at any time prior to the certification of such real estate to the deputy commissioner as provided in</w:t>
      </w:r>
      <w:r w:rsidR="00335A8C">
        <w:rPr>
          <w:color w:val="auto"/>
        </w:rPr>
        <w:t xml:space="preserve"> §11A-3-44 </w:t>
      </w:r>
      <w:r w:rsidRPr="009D779A">
        <w:rPr>
          <w:color w:val="auto"/>
        </w:rPr>
        <w:t>of this</w:t>
      </w:r>
      <w:r w:rsidR="008F2A64">
        <w:rPr>
          <w:color w:val="auto"/>
        </w:rPr>
        <w:t xml:space="preserve"> code</w:t>
      </w:r>
      <w:r w:rsidRPr="009D779A">
        <w:rPr>
          <w:color w:val="auto"/>
        </w:rPr>
        <w:t xml:space="preserve">. Thereafter such real estate shall be subject to disposition pursuant to </w:t>
      </w:r>
      <w:r w:rsidR="00335A8C">
        <w:rPr>
          <w:color w:val="auto"/>
        </w:rPr>
        <w:t xml:space="preserve">§11A-3-44 </w:t>
      </w:r>
      <w:r w:rsidRPr="009D779A">
        <w:rPr>
          <w:color w:val="auto"/>
        </w:rPr>
        <w:t xml:space="preserve">of this </w:t>
      </w:r>
      <w:r w:rsidR="008F2A64">
        <w:rPr>
          <w:color w:val="auto"/>
        </w:rPr>
        <w:t>code</w:t>
      </w:r>
      <w:r w:rsidRPr="009D779A">
        <w:rPr>
          <w:color w:val="auto"/>
        </w:rPr>
        <w:t>, and subsequent sections.</w:t>
      </w:r>
    </w:p>
    <w:p w14:paraId="2AA2961B" w14:textId="52949EB2" w:rsidR="00586FE9" w:rsidRPr="009D779A" w:rsidRDefault="00586FE9" w:rsidP="00586FE9">
      <w:pPr>
        <w:pStyle w:val="SectionBody"/>
        <w:rPr>
          <w:color w:val="auto"/>
        </w:rPr>
      </w:pPr>
      <w:r w:rsidRPr="009D779A">
        <w:rPr>
          <w:color w:val="auto"/>
        </w:rPr>
        <w:t xml:space="preserve">(b) In order to redeem the person seeking redemption must pay to the </w:t>
      </w:r>
      <w:r w:rsidR="00573550">
        <w:rPr>
          <w:color w:val="auto"/>
        </w:rPr>
        <w:t>A</w:t>
      </w:r>
      <w:r w:rsidRPr="009D779A">
        <w:rPr>
          <w:color w:val="auto"/>
        </w:rPr>
        <w:t xml:space="preserve">uditor such of the following amounts as may be due: (1) The taxes, interest and charges due on the real estate on the date of certification to the </w:t>
      </w:r>
      <w:r w:rsidR="00573550">
        <w:rPr>
          <w:color w:val="auto"/>
        </w:rPr>
        <w:t>A</w:t>
      </w:r>
      <w:r w:rsidRPr="009D779A">
        <w:rPr>
          <w:color w:val="auto"/>
        </w:rPr>
        <w:t xml:space="preserve">uditor or the discovery of the nonentry, with interest at the rate of 12 percent per annum from the date of such certification or discovery; (2) all taxes assessed thereon for the year in which the certification occurred or nonentry was discovered, with interest at the rate of 12 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nonentered lands, would have been assessed thereon had the land </w:t>
      </w:r>
      <w:r w:rsidRPr="009D779A">
        <w:rPr>
          <w:color w:val="auto"/>
        </w:rPr>
        <w:lastRenderedPageBreak/>
        <w:t xml:space="preserve">been properly entered, with interest at the rate of 12 percent per annum from the date on which such taxes would have become delinquent: </w:t>
      </w:r>
      <w:r w:rsidRPr="009D779A">
        <w:rPr>
          <w:i/>
          <w:color w:val="auto"/>
        </w:rPr>
        <w:t>Provided,</w:t>
      </w:r>
      <w:r w:rsidRPr="009D779A">
        <w:rPr>
          <w:color w:val="auto"/>
        </w:rPr>
        <w:t xml:space="preserve"> That in the case of nonentered lands, the owner shall not be liable for more than the taxes and interest which would have become due and payable during the 10 years immediately preceding the date of the discovery of the nonentry.</w:t>
      </w:r>
    </w:p>
    <w:p w14:paraId="3A655B1C" w14:textId="44442985" w:rsidR="00586FE9" w:rsidRPr="009D779A" w:rsidRDefault="00586FE9" w:rsidP="00586FE9">
      <w:pPr>
        <w:pStyle w:val="SectionBody"/>
        <w:rPr>
          <w:color w:val="auto"/>
        </w:rPr>
      </w:pPr>
      <w:r w:rsidRPr="009D779A">
        <w:rPr>
          <w:color w:val="auto"/>
        </w:rPr>
        <w:t xml:space="preserve">(c) In computing the amount due under subdivision (3), subsection (b) of this section on real estate certified to the </w:t>
      </w:r>
      <w:r w:rsidR="00573550">
        <w:rPr>
          <w:color w:val="auto"/>
        </w:rPr>
        <w:t>A</w:t>
      </w:r>
      <w:r w:rsidRPr="009D779A">
        <w:rPr>
          <w:color w:val="auto"/>
        </w:rPr>
        <w:t xml:space="preserve">uditor by the sheriff, the </w:t>
      </w:r>
      <w:r w:rsidR="00811DAE">
        <w:rPr>
          <w:color w:val="auto"/>
        </w:rPr>
        <w:t>A</w:t>
      </w:r>
      <w:r w:rsidRPr="009D779A">
        <w:rPr>
          <w:color w:val="auto"/>
        </w:rPr>
        <w:t>uditor shall use as the basis for computation the classification and valuation placed thereon by the assessor for each year since the sale. If such valuation and classification have not been made, he</w:t>
      </w:r>
      <w:r w:rsidR="00811DAE">
        <w:rPr>
          <w:color w:val="auto"/>
        </w:rPr>
        <w:t xml:space="preserve"> </w:t>
      </w:r>
      <w:r w:rsidR="00811DAE" w:rsidRPr="00811DAE">
        <w:rPr>
          <w:color w:val="auto"/>
          <w:u w:val="single"/>
        </w:rPr>
        <w:t>or she</w:t>
      </w:r>
      <w:r w:rsidRPr="009D779A">
        <w:rPr>
          <w:color w:val="auto"/>
        </w:rPr>
        <w:t xml:space="preserve"> shall use the last valuation and classification appearing on the property books. In computing the amount due under subdivision (3), subsection (b) of this section on nonentered real estate, the </w:t>
      </w:r>
      <w:r w:rsidR="00811DAE">
        <w:rPr>
          <w:color w:val="auto"/>
        </w:rPr>
        <w:t>A</w:t>
      </w:r>
      <w:r w:rsidRPr="009D779A">
        <w:rPr>
          <w:color w:val="auto"/>
        </w:rPr>
        <w:t xml:space="preserve">uditor shall use as the basis for computation such classification and valuation as may, at the request of the </w:t>
      </w:r>
      <w:r w:rsidR="00811DAE">
        <w:rPr>
          <w:color w:val="auto"/>
        </w:rPr>
        <w:t>A</w:t>
      </w:r>
      <w:r w:rsidRPr="009D779A">
        <w:rPr>
          <w:color w:val="auto"/>
        </w:rPr>
        <w:t xml:space="preserve">uditor or the person redeeming, be certified to the </w:t>
      </w:r>
      <w:r w:rsidR="00CC55B2">
        <w:rPr>
          <w:color w:val="auto"/>
        </w:rPr>
        <w:t>A</w:t>
      </w:r>
      <w:r w:rsidRPr="009D779A">
        <w:rPr>
          <w:color w:val="auto"/>
        </w:rPr>
        <w:t>uditor by the assessor as the classification and valuation which in his opinion would be proper for each year of nonentry.</w:t>
      </w:r>
    </w:p>
    <w:p w14:paraId="5D650EB9" w14:textId="0F7DB945" w:rsidR="00586FE9" w:rsidRPr="009D779A" w:rsidRDefault="00586FE9" w:rsidP="00586FE9">
      <w:pPr>
        <w:pStyle w:val="SectionBody"/>
        <w:rPr>
          <w:color w:val="auto"/>
        </w:rPr>
        <w:sectPr w:rsidR="00586FE9" w:rsidRPr="009D779A" w:rsidSect="00586FE9">
          <w:type w:val="continuous"/>
          <w:pgSz w:w="12240" w:h="15840" w:code="1"/>
          <w:pgMar w:top="1440" w:right="1440" w:bottom="1440" w:left="1440" w:header="720" w:footer="720" w:gutter="0"/>
          <w:lnNumType w:countBy="1" w:restart="newSection"/>
          <w:cols w:space="720"/>
          <w:titlePg/>
          <w:docGrid w:linePitch="360"/>
        </w:sectPr>
      </w:pPr>
      <w:r w:rsidRPr="009D779A">
        <w:rPr>
          <w:color w:val="auto"/>
        </w:rPr>
        <w:t>(d) Redemption of an undivided interest included in a group assessment shall not be permitted until the applicable provisions of</w:t>
      </w:r>
      <w:r w:rsidR="00556B01">
        <w:rPr>
          <w:color w:val="auto"/>
        </w:rPr>
        <w:t xml:space="preserve"> §11A-1-9 or §11A-1-10</w:t>
      </w:r>
      <w:r w:rsidRPr="009D779A">
        <w:rPr>
          <w:color w:val="auto"/>
        </w:rPr>
        <w:t xml:space="preserve"> of this c</w:t>
      </w:r>
      <w:r w:rsidR="008F2A64">
        <w:rPr>
          <w:color w:val="auto"/>
        </w:rPr>
        <w:t>ode</w:t>
      </w:r>
      <w:r w:rsidRPr="009D779A">
        <w:rPr>
          <w:color w:val="auto"/>
        </w:rPr>
        <w:t xml:space="preserve"> have been complied with, except that instead of presenting the assessor's certificate to the sheriff as therein provided, the person redeeming shall present it to the </w:t>
      </w:r>
      <w:r w:rsidR="00556B01">
        <w:rPr>
          <w:color w:val="auto"/>
        </w:rPr>
        <w:t>A</w:t>
      </w:r>
      <w:r w:rsidRPr="009D779A">
        <w:rPr>
          <w:color w:val="auto"/>
        </w:rPr>
        <w:t xml:space="preserve">uditor, who, after making the necessary changes in the land book, and in the record of delinquent lands kept in his </w:t>
      </w:r>
      <w:r w:rsidR="00B521B1" w:rsidRPr="00B521B1">
        <w:rPr>
          <w:color w:val="auto"/>
          <w:u w:val="single"/>
        </w:rPr>
        <w:t>or her</w:t>
      </w:r>
      <w:r w:rsidR="00B521B1">
        <w:rPr>
          <w:color w:val="auto"/>
        </w:rPr>
        <w:t xml:space="preserve"> </w:t>
      </w:r>
      <w:r w:rsidRPr="009D779A">
        <w:rPr>
          <w:color w:val="auto"/>
        </w:rPr>
        <w:t>office, shall compute the taxes due on the part or interest redeemed.</w:t>
      </w:r>
    </w:p>
    <w:p w14:paraId="08F2A8FA" w14:textId="77777777" w:rsidR="00586FE9" w:rsidRPr="00651DC4" w:rsidRDefault="00586FE9" w:rsidP="00586FE9">
      <w:pPr>
        <w:pStyle w:val="SectionHeading"/>
        <w:rPr>
          <w:b w:val="0"/>
          <w:bCs/>
          <w:color w:val="auto"/>
        </w:rPr>
      </w:pPr>
      <w:r w:rsidRPr="00651DC4">
        <w:rPr>
          <w:rStyle w:val="Strong"/>
          <w:b/>
          <w:bCs w:val="0"/>
          <w:color w:val="auto"/>
        </w:rPr>
        <w:t>§11A-3-45. Auditor to hold annual auction.</w:t>
      </w:r>
    </w:p>
    <w:p w14:paraId="60492329" w14:textId="27991DBE" w:rsidR="00586FE9" w:rsidRPr="009D779A" w:rsidRDefault="00586FE9" w:rsidP="00586FE9">
      <w:pPr>
        <w:pStyle w:val="SectionBody"/>
        <w:rPr>
          <w:color w:val="auto"/>
          <w:u w:val="single"/>
        </w:rPr>
      </w:pPr>
      <w:r w:rsidRPr="009D779A">
        <w:rPr>
          <w:color w:val="auto"/>
        </w:rPr>
        <w:t xml:space="preserve">(a) Each tract or lot certified by the Auditor </w:t>
      </w:r>
      <w:r w:rsidRPr="00651DC4">
        <w:rPr>
          <w:rFonts w:cs="Arial"/>
          <w:color w:val="auto"/>
        </w:rPr>
        <w:t xml:space="preserve">pursuant to </w:t>
      </w:r>
      <w:r w:rsidRPr="00651DC4">
        <w:rPr>
          <w:rFonts w:cs="Arial"/>
          <w:color w:val="auto"/>
          <w:bdr w:val="none" w:sz="0" w:space="0" w:color="auto" w:frame="1"/>
        </w:rPr>
        <w:t>§11A-3-44 of this code</w:t>
      </w:r>
      <w:r w:rsidRPr="00651DC4">
        <w:rPr>
          <w:rFonts w:cs="Arial"/>
          <w:color w:val="auto"/>
        </w:rPr>
        <w:t xml:space="preserve"> shall be sold by him or her at public auction at the courthouse of the county to the highest </w:t>
      </w:r>
      <w:r w:rsidRPr="00651DC4">
        <w:rPr>
          <w:rFonts w:cs="Arial"/>
          <w:color w:val="auto"/>
          <w:u w:val="single"/>
        </w:rPr>
        <w:t>eligible</w:t>
      </w:r>
      <w:r w:rsidRPr="00651DC4">
        <w:rPr>
          <w:rFonts w:cs="Arial"/>
          <w:color w:val="auto"/>
        </w:rPr>
        <w:t xml:space="preserve"> bidder during the courthouse's normal operating hours on any business working day within 90 days after the Auditor has certified the lands as required by </w:t>
      </w:r>
      <w:r w:rsidRPr="00651DC4">
        <w:rPr>
          <w:rFonts w:cs="Arial"/>
          <w:color w:val="auto"/>
          <w:bdr w:val="none" w:sz="0" w:space="0" w:color="auto" w:frame="1"/>
        </w:rPr>
        <w:t>§11A-3-44 of this code</w:t>
      </w:r>
      <w:r w:rsidRPr="00651DC4">
        <w:rPr>
          <w:rFonts w:cs="Arial"/>
          <w:color w:val="auto"/>
        </w:rPr>
        <w:t>. The payment fo</w:t>
      </w:r>
      <w:r w:rsidRPr="009D779A">
        <w:rPr>
          <w:color w:val="auto"/>
        </w:rPr>
        <w:t xml:space="preserve">r any tract or lot purchased at a sale shall be made by check, U. S. currency, or money order payable to the Auditor and delivered before the close of business on the day of sale. No part or interest in </w:t>
      </w:r>
      <w:r w:rsidRPr="009D779A">
        <w:rPr>
          <w:color w:val="auto"/>
        </w:rPr>
        <w:lastRenderedPageBreak/>
        <w:t>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r w:rsidR="00B521B1">
        <w:rPr>
          <w:color w:val="auto"/>
        </w:rPr>
        <w:t xml:space="preserve">.  </w:t>
      </w:r>
      <w:r w:rsidR="00B521B1" w:rsidRPr="00B521B1">
        <w:rPr>
          <w:color w:val="auto"/>
          <w:u w:val="single"/>
        </w:rPr>
        <w:t>B</w:t>
      </w:r>
      <w:r w:rsidRPr="009D779A">
        <w:rPr>
          <w:color w:val="auto"/>
          <w:u w:val="single"/>
        </w:rPr>
        <w:t>idding at an auction held pursuant to this section constitutes transacting business in this state for purpo</w:t>
      </w:r>
      <w:r w:rsidRPr="009D779A">
        <w:rPr>
          <w:rFonts w:cs="Arial"/>
          <w:color w:val="auto"/>
          <w:u w:val="single"/>
        </w:rPr>
        <w:t xml:space="preserve">ses of </w:t>
      </w:r>
      <w:r w:rsidRPr="009D779A">
        <w:rPr>
          <w:rFonts w:cs="Arial"/>
          <w:color w:val="auto"/>
          <w:u w:val="single"/>
          <w:bdr w:val="none" w:sz="0" w:space="0" w:color="auto" w:frame="1"/>
        </w:rPr>
        <w:t>§31B-10-1001</w:t>
      </w:r>
      <w:r w:rsidR="008F2A64">
        <w:rPr>
          <w:rFonts w:cs="Arial"/>
          <w:color w:val="auto"/>
          <w:u w:val="single"/>
          <w:bdr w:val="none" w:sz="0" w:space="0" w:color="auto" w:frame="1"/>
        </w:rPr>
        <w:t xml:space="preserve"> </w:t>
      </w:r>
      <w:r w:rsidR="008F2A64" w:rsidRPr="008F2A64">
        <w:rPr>
          <w:rFonts w:cs="Arial"/>
          <w:i/>
          <w:iCs/>
          <w:color w:val="auto"/>
          <w:u w:val="single"/>
          <w:bdr w:val="none" w:sz="0" w:space="0" w:color="auto" w:frame="1"/>
        </w:rPr>
        <w:t>et seq.</w:t>
      </w:r>
      <w:r w:rsidRPr="009D779A">
        <w:rPr>
          <w:rFonts w:cs="Arial"/>
          <w:color w:val="auto"/>
          <w:u w:val="single"/>
          <w:bdr w:val="none" w:sz="0" w:space="0" w:color="auto" w:frame="1"/>
        </w:rPr>
        <w:t>, §31D-15-1501</w:t>
      </w:r>
      <w:r w:rsidR="008F2A64">
        <w:rPr>
          <w:rFonts w:cs="Arial"/>
          <w:color w:val="auto"/>
          <w:u w:val="single"/>
          <w:bdr w:val="none" w:sz="0" w:space="0" w:color="auto" w:frame="1"/>
        </w:rPr>
        <w:t xml:space="preserve"> </w:t>
      </w:r>
      <w:r w:rsidR="008F2A64" w:rsidRPr="008F2A64">
        <w:rPr>
          <w:rFonts w:cs="Arial"/>
          <w:i/>
          <w:iCs/>
          <w:color w:val="auto"/>
          <w:u w:val="single"/>
          <w:bdr w:val="none" w:sz="0" w:space="0" w:color="auto" w:frame="1"/>
        </w:rPr>
        <w:t>et seq.</w:t>
      </w:r>
      <w:r w:rsidRPr="009D779A">
        <w:rPr>
          <w:rFonts w:cs="Arial"/>
          <w:color w:val="auto"/>
          <w:u w:val="single"/>
          <w:bdr w:val="none" w:sz="0" w:space="0" w:color="auto" w:frame="1"/>
        </w:rPr>
        <w:t>, and §31E-14-1401</w:t>
      </w:r>
      <w:r w:rsidR="008F2A64">
        <w:rPr>
          <w:rFonts w:cs="Arial"/>
          <w:color w:val="auto"/>
          <w:u w:val="single"/>
          <w:bdr w:val="none" w:sz="0" w:space="0" w:color="auto" w:frame="1"/>
        </w:rPr>
        <w:t xml:space="preserve"> </w:t>
      </w:r>
      <w:r w:rsidR="008F2A64" w:rsidRPr="008F2A64">
        <w:rPr>
          <w:rFonts w:cs="Arial"/>
          <w:i/>
          <w:iCs/>
          <w:color w:val="auto"/>
          <w:u w:val="single"/>
          <w:bdr w:val="none" w:sz="0" w:space="0" w:color="auto" w:frame="1"/>
        </w:rPr>
        <w:t>et seq.</w:t>
      </w:r>
      <w:r w:rsidR="008271FC">
        <w:rPr>
          <w:rFonts w:cs="Arial"/>
          <w:color w:val="auto"/>
          <w:u w:val="single"/>
          <w:bdr w:val="none" w:sz="0" w:space="0" w:color="auto" w:frame="1"/>
        </w:rPr>
        <w:t xml:space="preserve"> </w:t>
      </w:r>
      <w:r w:rsidRPr="009D779A">
        <w:rPr>
          <w:rFonts w:cs="Arial"/>
          <w:color w:val="auto"/>
          <w:u w:val="single"/>
          <w:bdr w:val="none" w:sz="0" w:space="0" w:color="auto" w:frame="1"/>
        </w:rPr>
        <w:t>of this code.</w:t>
      </w:r>
      <w:r w:rsidRPr="009D779A">
        <w:rPr>
          <w:rFonts w:cs="Arial"/>
          <w:color w:val="auto"/>
        </w:rPr>
        <w:t> </w:t>
      </w:r>
    </w:p>
    <w:p w14:paraId="70D6B967" w14:textId="77777777" w:rsidR="00586FE9" w:rsidRPr="009D779A" w:rsidRDefault="00586FE9" w:rsidP="00586FE9">
      <w:pPr>
        <w:pStyle w:val="SectionBody"/>
        <w:rPr>
          <w:color w:val="auto"/>
        </w:rPr>
      </w:pPr>
      <w:r w:rsidRPr="009D779A">
        <w:rPr>
          <w:color w:val="auto"/>
        </w:rPr>
        <w:t>(b) A private, nonprofit, charitable corporation, incorporated in this state, which has been certified as a nonprofit corporation pursuant to the provisions of </w:t>
      </w:r>
      <w:r w:rsidRPr="00651DC4">
        <w:rPr>
          <w:rFonts w:cs="Arial"/>
          <w:color w:val="auto"/>
          <w:bdr w:val="none" w:sz="0" w:space="0" w:color="auto" w:frame="1"/>
        </w:rPr>
        <w:t>Section 501(c)(3) of the federal Internal Revenue Code</w:t>
      </w:r>
      <w:r w:rsidRPr="00651DC4">
        <w:rPr>
          <w:rFonts w:cs="Arial"/>
          <w:color w:val="auto"/>
        </w:rPr>
        <w:t>, as amended, which has as its principal purpose the construction of housing or other public facilities and which notifies the Auditor of an intention</w:t>
      </w:r>
      <w:r w:rsidRPr="009D779A">
        <w:rPr>
          <w:color w:val="auto"/>
        </w:rPr>
        <w:t xml:space="preserve">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789398A1" w14:textId="77777777" w:rsidR="00586FE9" w:rsidRPr="009D779A" w:rsidRDefault="00586FE9" w:rsidP="00586FE9">
      <w:pPr>
        <w:pStyle w:val="SectionBody"/>
        <w:rPr>
          <w:color w:val="auto"/>
        </w:rPr>
      </w:pPr>
      <w:r w:rsidRPr="009D779A">
        <w:rPr>
          <w:color w:val="auto"/>
        </w:rPr>
        <w:t>The nonprofit corporation referred to in this subsection does not include a business organized for profit, a labor union, a partisan political organization, or an organization engaged in religious activities, and it does not include any other group which does not have as its principal purpose the construction of housing or public facilities.</w:t>
      </w:r>
    </w:p>
    <w:p w14:paraId="3BAEEE19" w14:textId="3F2E1D7F" w:rsidR="00CE2D2F" w:rsidRDefault="00CE2D2F" w:rsidP="00CE2D2F">
      <w:pPr>
        <w:pStyle w:val="SectionBody"/>
        <w:rPr>
          <w:color w:val="auto"/>
          <w:u w:val="single"/>
        </w:rPr>
      </w:pPr>
      <w:r w:rsidRPr="009D779A">
        <w:rPr>
          <w:color w:val="auto"/>
          <w:u w:val="single"/>
        </w:rPr>
        <w:t>(c) To attain eligibility to bid at a public auction held pursuant to this section, a potential bidder must register in advance of such public auction with the Auditor’s office.</w:t>
      </w:r>
      <w:r>
        <w:rPr>
          <w:color w:val="auto"/>
          <w:u w:val="single"/>
        </w:rPr>
        <w:t xml:space="preserve">  Registration shall be done in accordance with rules promulgated by the State Auditor’s office.</w:t>
      </w:r>
      <w:r w:rsidRPr="009D779A">
        <w:rPr>
          <w:color w:val="auto"/>
          <w:u w:val="single"/>
        </w:rPr>
        <w:t xml:space="preserve"> </w:t>
      </w:r>
      <w:bookmarkStart w:id="0" w:name="_Hlk126654763"/>
      <w:r w:rsidRPr="009D779A">
        <w:rPr>
          <w:color w:val="auto"/>
          <w:u w:val="single"/>
        </w:rPr>
        <w:t xml:space="preserve">The Auditor may </w:t>
      </w:r>
      <w:r>
        <w:rPr>
          <w:color w:val="auto"/>
          <w:u w:val="single"/>
        </w:rPr>
        <w:t xml:space="preserve">deregister or </w:t>
      </w:r>
      <w:r w:rsidRPr="009D779A">
        <w:rPr>
          <w:color w:val="auto"/>
          <w:u w:val="single"/>
        </w:rPr>
        <w:t xml:space="preserve">refuse to register a potential bidder </w:t>
      </w:r>
      <w:r w:rsidR="00B521B1">
        <w:rPr>
          <w:color w:val="auto"/>
          <w:u w:val="single"/>
        </w:rPr>
        <w:t>who</w:t>
      </w:r>
      <w:r>
        <w:rPr>
          <w:color w:val="auto"/>
          <w:u w:val="single"/>
        </w:rPr>
        <w:t xml:space="preserve">: </w:t>
      </w:r>
    </w:p>
    <w:p w14:paraId="40F11A89" w14:textId="02859509" w:rsidR="00CE2D2F" w:rsidRDefault="00F83D81" w:rsidP="00CE2D2F">
      <w:pPr>
        <w:pStyle w:val="SectionBody"/>
        <w:rPr>
          <w:color w:val="auto"/>
          <w:u w:val="single"/>
        </w:rPr>
      </w:pPr>
      <w:r>
        <w:rPr>
          <w:color w:val="auto"/>
          <w:u w:val="single"/>
        </w:rPr>
        <w:t>(</w:t>
      </w:r>
      <w:r w:rsidR="00CE2D2F">
        <w:rPr>
          <w:color w:val="auto"/>
          <w:u w:val="single"/>
        </w:rPr>
        <w:t>1</w:t>
      </w:r>
      <w:r>
        <w:rPr>
          <w:color w:val="auto"/>
          <w:u w:val="single"/>
        </w:rPr>
        <w:t>)</w:t>
      </w:r>
      <w:r w:rsidR="00CE2D2F">
        <w:rPr>
          <w:color w:val="auto"/>
          <w:u w:val="single"/>
        </w:rPr>
        <w:t xml:space="preserve"> H</w:t>
      </w:r>
      <w:r w:rsidR="00CE2D2F" w:rsidRPr="009D779A">
        <w:rPr>
          <w:color w:val="auto"/>
          <w:u w:val="single"/>
        </w:rPr>
        <w:t xml:space="preserve">as </w:t>
      </w:r>
      <w:r w:rsidR="00CE2D2F">
        <w:rPr>
          <w:color w:val="auto"/>
          <w:u w:val="single"/>
        </w:rPr>
        <w:t>failed</w:t>
      </w:r>
      <w:r w:rsidR="00CE2D2F" w:rsidRPr="009D779A">
        <w:rPr>
          <w:color w:val="auto"/>
          <w:u w:val="single"/>
        </w:rPr>
        <w:t xml:space="preserve"> to make a payment owed at a </w:t>
      </w:r>
      <w:r w:rsidR="00CE2D2F">
        <w:rPr>
          <w:color w:val="auto"/>
          <w:u w:val="single"/>
        </w:rPr>
        <w:t xml:space="preserve">prior </w:t>
      </w:r>
      <w:r w:rsidR="00CE2D2F" w:rsidRPr="009D779A">
        <w:rPr>
          <w:color w:val="auto"/>
          <w:u w:val="single"/>
        </w:rPr>
        <w:t>auction held pursuant to this section</w:t>
      </w:r>
      <w:r w:rsidR="00CE2D2F">
        <w:rPr>
          <w:color w:val="auto"/>
          <w:u w:val="single"/>
        </w:rPr>
        <w:t>;</w:t>
      </w:r>
    </w:p>
    <w:p w14:paraId="7C93D15B" w14:textId="7B5ACAD7" w:rsidR="00CE2D2F" w:rsidRDefault="00F83D81" w:rsidP="00CE2D2F">
      <w:pPr>
        <w:pStyle w:val="SectionBody"/>
        <w:rPr>
          <w:color w:val="auto"/>
          <w:u w:val="single"/>
        </w:rPr>
      </w:pPr>
      <w:r>
        <w:rPr>
          <w:color w:val="auto"/>
          <w:u w:val="single"/>
        </w:rPr>
        <w:t>(</w:t>
      </w:r>
      <w:r w:rsidR="00CE2D2F">
        <w:rPr>
          <w:color w:val="auto"/>
          <w:u w:val="single"/>
        </w:rPr>
        <w:t>2</w:t>
      </w:r>
      <w:r>
        <w:rPr>
          <w:color w:val="auto"/>
          <w:u w:val="single"/>
        </w:rPr>
        <w:t>)</w:t>
      </w:r>
      <w:r w:rsidR="00CE2D2F">
        <w:rPr>
          <w:color w:val="auto"/>
          <w:u w:val="single"/>
        </w:rPr>
        <w:t xml:space="preserve"> At the time of registration is delinquent in the payment of real property taxes to any county in this state;</w:t>
      </w:r>
    </w:p>
    <w:p w14:paraId="4DD39D39" w14:textId="027CB6C3" w:rsidR="00CE2D2F" w:rsidRDefault="00F83D81" w:rsidP="00CE2D2F">
      <w:pPr>
        <w:pStyle w:val="SectionBody"/>
        <w:rPr>
          <w:color w:val="auto"/>
          <w:u w:val="single"/>
        </w:rPr>
      </w:pPr>
      <w:r>
        <w:rPr>
          <w:color w:val="auto"/>
          <w:u w:val="single"/>
        </w:rPr>
        <w:lastRenderedPageBreak/>
        <w:t>(</w:t>
      </w:r>
      <w:r w:rsidR="00CE2D2F">
        <w:rPr>
          <w:color w:val="auto"/>
          <w:u w:val="single"/>
        </w:rPr>
        <w:t>3</w:t>
      </w:r>
      <w:r>
        <w:rPr>
          <w:color w:val="auto"/>
          <w:u w:val="single"/>
        </w:rPr>
        <w:t>)</w:t>
      </w:r>
      <w:r w:rsidR="00CE2D2F">
        <w:rPr>
          <w:color w:val="auto"/>
          <w:u w:val="single"/>
        </w:rPr>
        <w:t xml:space="preserve"> At the time of registration is subject to legal proceedings in any county or municipality that are related to code enforcement violations regarding real property owned by </w:t>
      </w:r>
      <w:r w:rsidR="00B521B1">
        <w:rPr>
          <w:color w:val="auto"/>
          <w:u w:val="single"/>
        </w:rPr>
        <w:t>him or her</w:t>
      </w:r>
      <w:r w:rsidR="00CE2D2F">
        <w:rPr>
          <w:color w:val="auto"/>
          <w:u w:val="single"/>
        </w:rPr>
        <w:t xml:space="preserve">; and </w:t>
      </w:r>
    </w:p>
    <w:p w14:paraId="4A4375A3" w14:textId="30C4475E" w:rsidR="00CE2D2F" w:rsidRDefault="00F83D81" w:rsidP="00CE2D2F">
      <w:pPr>
        <w:pStyle w:val="SectionBody"/>
        <w:rPr>
          <w:color w:val="auto"/>
          <w:u w:val="single"/>
        </w:rPr>
      </w:pPr>
      <w:r>
        <w:rPr>
          <w:color w:val="auto"/>
          <w:u w:val="single"/>
        </w:rPr>
        <w:t>(</w:t>
      </w:r>
      <w:r w:rsidR="00CE2D2F">
        <w:rPr>
          <w:color w:val="auto"/>
          <w:u w:val="single"/>
        </w:rPr>
        <w:t>4</w:t>
      </w:r>
      <w:r>
        <w:rPr>
          <w:color w:val="auto"/>
          <w:u w:val="single"/>
        </w:rPr>
        <w:t>)</w:t>
      </w:r>
      <w:r w:rsidR="00CE2D2F">
        <w:rPr>
          <w:color w:val="auto"/>
          <w:u w:val="single"/>
        </w:rPr>
        <w:t xml:space="preserve"> Within the preceding five years prior to the auction, has failed to comply with a valid raze or repair order (or any other similar order) issued by a county or municipality.  </w:t>
      </w:r>
      <w:bookmarkEnd w:id="0"/>
      <w:r w:rsidR="00CE2D2F" w:rsidRPr="009D779A">
        <w:rPr>
          <w:color w:val="auto"/>
          <w:u w:val="single"/>
        </w:rPr>
        <w:t xml:space="preserve">  </w:t>
      </w:r>
    </w:p>
    <w:p w14:paraId="1904D791" w14:textId="0B8EC526" w:rsidR="00CE2D2F" w:rsidRPr="00A16F72" w:rsidRDefault="00CE2D2F" w:rsidP="00CE2D2F">
      <w:pPr>
        <w:pStyle w:val="SectionBody"/>
        <w:rPr>
          <w:color w:val="auto"/>
          <w:u w:val="single"/>
        </w:rPr>
      </w:pPr>
      <w:r>
        <w:rPr>
          <w:color w:val="auto"/>
          <w:u w:val="single"/>
        </w:rPr>
        <w:t xml:space="preserve">(d) </w:t>
      </w:r>
      <w:r w:rsidR="000B3A40">
        <w:rPr>
          <w:color w:val="auto"/>
          <w:u w:val="single"/>
        </w:rPr>
        <w:t xml:space="preserve"> </w:t>
      </w:r>
      <w:r>
        <w:rPr>
          <w:color w:val="auto"/>
          <w:u w:val="single"/>
        </w:rPr>
        <w:t xml:space="preserve">Potential bidders who are domestic or foreign entities as defined in </w:t>
      </w:r>
      <w:r w:rsidR="00364E04">
        <w:rPr>
          <w:color w:val="auto"/>
          <w:u w:val="single"/>
        </w:rPr>
        <w:t>c</w:t>
      </w:r>
      <w:r>
        <w:rPr>
          <w:color w:val="auto"/>
          <w:u w:val="single"/>
        </w:rPr>
        <w:t xml:space="preserve">hapters 31B, 31D, and 31E of this code must show proof at the time of their registration that they properly registered with the Secretary of State’s office and </w:t>
      </w:r>
      <w:r w:rsidR="00C91D5F">
        <w:rPr>
          <w:color w:val="auto"/>
          <w:u w:val="single"/>
        </w:rPr>
        <w:t xml:space="preserve">are </w:t>
      </w:r>
      <w:r>
        <w:rPr>
          <w:color w:val="auto"/>
          <w:u w:val="single"/>
        </w:rPr>
        <w:t xml:space="preserve">authorized to conduct business in this state.  </w:t>
      </w:r>
    </w:p>
    <w:p w14:paraId="728556E7" w14:textId="0BA41726" w:rsidR="00586FE9" w:rsidRDefault="00586FE9" w:rsidP="00586FE9">
      <w:pPr>
        <w:pStyle w:val="SectionBody"/>
        <w:rPr>
          <w:color w:val="auto"/>
          <w:u w:val="single"/>
        </w:rPr>
      </w:pPr>
      <w:r w:rsidRPr="009D779A">
        <w:rPr>
          <w:color w:val="auto"/>
          <w:u w:val="single"/>
        </w:rPr>
        <w:t>(</w:t>
      </w:r>
      <w:r w:rsidR="00CE2D2F">
        <w:rPr>
          <w:color w:val="auto"/>
          <w:u w:val="single"/>
        </w:rPr>
        <w:t>e</w:t>
      </w:r>
      <w:r w:rsidRPr="009D779A">
        <w:rPr>
          <w:color w:val="auto"/>
          <w:u w:val="single"/>
        </w:rPr>
        <w:t>) In order to effectuate the purposes of this section, the Auditor may promulgate procedural rules, interpretive rules</w:t>
      </w:r>
      <w:r w:rsidR="00C91D5F">
        <w:rPr>
          <w:color w:val="auto"/>
          <w:u w:val="single"/>
        </w:rPr>
        <w:t>,</w:t>
      </w:r>
      <w:r w:rsidRPr="009D779A">
        <w:rPr>
          <w:color w:val="auto"/>
          <w:u w:val="single"/>
        </w:rPr>
        <w:t xml:space="preserve"> and legislative rules, including emergency rules, or any combination thereof, in accordance with §29A-3-1 </w:t>
      </w:r>
      <w:r w:rsidRPr="009D779A">
        <w:rPr>
          <w:i/>
          <w:iCs/>
          <w:color w:val="auto"/>
          <w:u w:val="single"/>
        </w:rPr>
        <w:t>et seq.</w:t>
      </w:r>
      <w:r w:rsidRPr="009D779A">
        <w:rPr>
          <w:color w:val="auto"/>
          <w:u w:val="single"/>
        </w:rPr>
        <w:t xml:space="preserve"> of this code.</w:t>
      </w:r>
    </w:p>
    <w:p w14:paraId="2A75E92E" w14:textId="77777777" w:rsidR="00383598" w:rsidRPr="009D779A" w:rsidRDefault="00383598" w:rsidP="00383598">
      <w:pPr>
        <w:pStyle w:val="SectionHeading"/>
        <w:rPr>
          <w:color w:val="auto"/>
          <w:u w:val="single"/>
        </w:rPr>
        <w:sectPr w:rsidR="00383598" w:rsidRPr="009D779A" w:rsidSect="006E0731">
          <w:type w:val="continuous"/>
          <w:pgSz w:w="12240" w:h="15840" w:code="1"/>
          <w:pgMar w:top="1440" w:right="1440" w:bottom="1440" w:left="1440" w:header="720" w:footer="720" w:gutter="0"/>
          <w:lnNumType w:countBy="1" w:restart="newSection"/>
          <w:cols w:space="720"/>
          <w:docGrid w:linePitch="360"/>
        </w:sectPr>
      </w:pPr>
    </w:p>
    <w:p w14:paraId="087F4B5A" w14:textId="77777777" w:rsidR="00383598" w:rsidRPr="00383598" w:rsidRDefault="00383598" w:rsidP="00383598">
      <w:pPr>
        <w:pStyle w:val="SectionHeading"/>
        <w:rPr>
          <w:b w:val="0"/>
          <w:bCs/>
          <w:color w:val="auto"/>
          <w:u w:val="single"/>
        </w:rPr>
      </w:pPr>
      <w:bookmarkStart w:id="1" w:name="_Hlk126776686"/>
      <w:r w:rsidRPr="00383598">
        <w:rPr>
          <w:rStyle w:val="Strong"/>
          <w:b/>
          <w:bCs w:val="0"/>
          <w:color w:val="auto"/>
          <w:u w:val="single"/>
        </w:rPr>
        <w:t xml:space="preserve">11A-3-45a. </w:t>
      </w:r>
      <w:bookmarkStart w:id="2" w:name="_Hlk126655924"/>
      <w:r w:rsidRPr="00383598">
        <w:rPr>
          <w:rStyle w:val="Strong"/>
          <w:b/>
          <w:bCs w:val="0"/>
          <w:color w:val="auto"/>
          <w:u w:val="single"/>
        </w:rPr>
        <w:t>Certain parties barred from participating in public auctions.</w:t>
      </w:r>
      <w:bookmarkEnd w:id="2"/>
    </w:p>
    <w:p w14:paraId="167A73AB" w14:textId="160DAF63" w:rsidR="00383598" w:rsidRPr="009E32A7" w:rsidRDefault="00383598" w:rsidP="00383598">
      <w:pPr>
        <w:pStyle w:val="SectionBody"/>
        <w:rPr>
          <w:color w:val="auto"/>
          <w:u w:val="single"/>
        </w:rPr>
      </w:pPr>
      <w:bookmarkStart w:id="3" w:name="_Hlk126655958"/>
      <w:r w:rsidRPr="009E32A7">
        <w:rPr>
          <w:color w:val="auto"/>
          <w:u w:val="single"/>
        </w:rPr>
        <w:t>(a)</w:t>
      </w:r>
      <w:r>
        <w:rPr>
          <w:color w:val="auto"/>
          <w:u w:val="single"/>
        </w:rPr>
        <w:t xml:space="preserve"> </w:t>
      </w:r>
      <w:r w:rsidRPr="009E32A7">
        <w:rPr>
          <w:color w:val="auto"/>
          <w:u w:val="single"/>
        </w:rPr>
        <w:t>Citizens of or entities organized in or controlled by citizens or governments of a</w:t>
      </w:r>
      <w:r>
        <w:rPr>
          <w:color w:val="auto"/>
          <w:u w:val="single"/>
        </w:rPr>
        <w:t>ny</w:t>
      </w:r>
      <w:r w:rsidRPr="009E32A7">
        <w:rPr>
          <w:color w:val="auto"/>
          <w:u w:val="single"/>
        </w:rPr>
        <w:t xml:space="preserve"> country designated as a </w:t>
      </w:r>
      <w:r w:rsidR="00D74F86">
        <w:rPr>
          <w:color w:val="auto"/>
          <w:u w:val="single"/>
        </w:rPr>
        <w:t>Co</w:t>
      </w:r>
      <w:r w:rsidRPr="009E32A7">
        <w:rPr>
          <w:color w:val="auto"/>
          <w:u w:val="single"/>
        </w:rPr>
        <w:t xml:space="preserve">untry of </w:t>
      </w:r>
      <w:r w:rsidR="00D74F86">
        <w:rPr>
          <w:color w:val="auto"/>
          <w:u w:val="single"/>
        </w:rPr>
        <w:t>P</w:t>
      </w:r>
      <w:r w:rsidRPr="009E32A7">
        <w:rPr>
          <w:color w:val="auto"/>
          <w:u w:val="single"/>
        </w:rPr>
        <w:t xml:space="preserve">articular </w:t>
      </w:r>
      <w:r w:rsidR="00D74F86">
        <w:rPr>
          <w:color w:val="auto"/>
          <w:u w:val="single"/>
        </w:rPr>
        <w:t>C</w:t>
      </w:r>
      <w:r w:rsidRPr="009E32A7">
        <w:rPr>
          <w:color w:val="auto"/>
          <w:u w:val="single"/>
        </w:rPr>
        <w:t>oncern by the Department of State</w:t>
      </w:r>
      <w:r w:rsidR="00C91D5F">
        <w:rPr>
          <w:color w:val="auto"/>
          <w:u w:val="single"/>
        </w:rPr>
        <w:t xml:space="preserve"> of the United States of America</w:t>
      </w:r>
      <w:r w:rsidRPr="009E32A7">
        <w:rPr>
          <w:color w:val="auto"/>
          <w:u w:val="single"/>
        </w:rPr>
        <w:t xml:space="preserve"> </w:t>
      </w:r>
      <w:r w:rsidR="00B521B1">
        <w:rPr>
          <w:color w:val="auto"/>
          <w:u w:val="single"/>
        </w:rPr>
        <w:t>are</w:t>
      </w:r>
      <w:r w:rsidRPr="009E32A7">
        <w:rPr>
          <w:color w:val="auto"/>
          <w:u w:val="single"/>
        </w:rPr>
        <w:t xml:space="preserve"> ineligible from participating in any public auction held pursuant </w:t>
      </w:r>
      <w:r w:rsidRPr="00E0074B">
        <w:rPr>
          <w:color w:val="auto"/>
          <w:u w:val="single"/>
        </w:rPr>
        <w:t>to</w:t>
      </w:r>
      <w:r w:rsidR="00E0074B" w:rsidRPr="00E0074B">
        <w:rPr>
          <w:color w:val="auto"/>
          <w:u w:val="single"/>
        </w:rPr>
        <w:t xml:space="preserve"> </w:t>
      </w:r>
      <w:r w:rsidR="00E0074B" w:rsidRPr="00E0074B">
        <w:rPr>
          <w:rStyle w:val="Strong"/>
          <w:b w:val="0"/>
          <w:color w:val="auto"/>
          <w:u w:val="single"/>
        </w:rPr>
        <w:t>§11A-3-45</w:t>
      </w:r>
      <w:r w:rsidR="00E0074B" w:rsidRPr="00E0074B">
        <w:rPr>
          <w:color w:val="auto"/>
          <w:u w:val="single"/>
        </w:rPr>
        <w:t xml:space="preserve"> </w:t>
      </w:r>
      <w:r w:rsidRPr="00E0074B">
        <w:rPr>
          <w:color w:val="auto"/>
          <w:u w:val="single"/>
        </w:rPr>
        <w:t xml:space="preserve">of this </w:t>
      </w:r>
      <w:r w:rsidR="00D6187E">
        <w:rPr>
          <w:color w:val="auto"/>
          <w:u w:val="single"/>
        </w:rPr>
        <w:t>code</w:t>
      </w:r>
      <w:r w:rsidRPr="009E32A7">
        <w:rPr>
          <w:color w:val="auto"/>
          <w:u w:val="single"/>
        </w:rPr>
        <w:t xml:space="preserve">.  </w:t>
      </w:r>
    </w:p>
    <w:p w14:paraId="72B434E5" w14:textId="34DECABC" w:rsidR="00383598" w:rsidRPr="009D779A" w:rsidRDefault="00383598" w:rsidP="00383598">
      <w:pPr>
        <w:pStyle w:val="SectionBody"/>
        <w:rPr>
          <w:color w:val="auto"/>
          <w:u w:val="single"/>
        </w:rPr>
        <w:sectPr w:rsidR="00383598" w:rsidRPr="009D779A" w:rsidSect="006E0731">
          <w:type w:val="continuous"/>
          <w:pgSz w:w="12240" w:h="15840" w:code="1"/>
          <w:pgMar w:top="1440" w:right="1440" w:bottom="1440" w:left="1440" w:header="720" w:footer="720" w:gutter="0"/>
          <w:lnNumType w:countBy="1" w:restart="newSection"/>
          <w:cols w:space="720"/>
          <w:docGrid w:linePitch="360"/>
        </w:sectPr>
      </w:pPr>
      <w:r w:rsidRPr="009E32A7">
        <w:rPr>
          <w:color w:val="auto"/>
          <w:u w:val="single"/>
        </w:rPr>
        <w:t xml:space="preserve">(b) For purposes of this section, </w:t>
      </w:r>
      <w:r w:rsidR="009667B9">
        <w:rPr>
          <w:color w:val="auto"/>
          <w:u w:val="single"/>
        </w:rPr>
        <w:t>"</w:t>
      </w:r>
      <w:r w:rsidR="005C1A46">
        <w:rPr>
          <w:color w:val="auto"/>
          <w:u w:val="single"/>
        </w:rPr>
        <w:t>C</w:t>
      </w:r>
      <w:r w:rsidRPr="009E32A7">
        <w:rPr>
          <w:color w:val="auto"/>
          <w:u w:val="single"/>
        </w:rPr>
        <w:t xml:space="preserve">ountry of </w:t>
      </w:r>
      <w:r w:rsidR="009667B9">
        <w:rPr>
          <w:color w:val="auto"/>
          <w:u w:val="single"/>
        </w:rPr>
        <w:t>p</w:t>
      </w:r>
      <w:r w:rsidRPr="009E32A7">
        <w:rPr>
          <w:color w:val="auto"/>
          <w:u w:val="single"/>
        </w:rPr>
        <w:t xml:space="preserve">articular </w:t>
      </w:r>
      <w:r w:rsidR="009667B9">
        <w:rPr>
          <w:color w:val="auto"/>
          <w:u w:val="single"/>
        </w:rPr>
        <w:t>c</w:t>
      </w:r>
      <w:r w:rsidRPr="009E32A7">
        <w:rPr>
          <w:color w:val="auto"/>
          <w:u w:val="single"/>
        </w:rPr>
        <w:t>oncern</w:t>
      </w:r>
      <w:r w:rsidR="009667B9">
        <w:rPr>
          <w:color w:val="auto"/>
          <w:u w:val="single"/>
        </w:rPr>
        <w:t>"</w:t>
      </w:r>
      <w:r w:rsidRPr="009E32A7">
        <w:rPr>
          <w:color w:val="auto"/>
          <w:u w:val="single"/>
        </w:rPr>
        <w:t xml:space="preserve"> means a country that has been designated as such by the </w:t>
      </w:r>
      <w:r w:rsidR="00C91D5F" w:rsidRPr="009E32A7">
        <w:rPr>
          <w:color w:val="auto"/>
          <w:u w:val="single"/>
        </w:rPr>
        <w:t>Department of State</w:t>
      </w:r>
      <w:r w:rsidR="00C91D5F">
        <w:rPr>
          <w:color w:val="auto"/>
          <w:u w:val="single"/>
        </w:rPr>
        <w:t xml:space="preserve"> of the United States of America</w:t>
      </w:r>
      <w:r w:rsidR="00C91D5F" w:rsidRPr="009E32A7">
        <w:rPr>
          <w:color w:val="auto"/>
          <w:u w:val="single"/>
        </w:rPr>
        <w:t xml:space="preserve"> </w:t>
      </w:r>
      <w:r w:rsidRPr="009E32A7">
        <w:rPr>
          <w:color w:val="auto"/>
          <w:u w:val="single"/>
        </w:rPr>
        <w:t>pursuant to Section 408(a) of 22 USC 6448.</w:t>
      </w:r>
      <w:r>
        <w:rPr>
          <w:color w:val="auto"/>
          <w:u w:val="single"/>
        </w:rPr>
        <w:t xml:space="preserve"> </w:t>
      </w:r>
    </w:p>
    <w:bookmarkEnd w:id="1"/>
    <w:bookmarkEnd w:id="3"/>
    <w:p w14:paraId="0B4FD407" w14:textId="1047E720" w:rsidR="00586FE9" w:rsidRPr="009D779A" w:rsidRDefault="00586FE9" w:rsidP="00586FE9">
      <w:pPr>
        <w:pStyle w:val="SectionHeading"/>
        <w:rPr>
          <w:color w:val="auto"/>
          <w:u w:val="single"/>
        </w:rPr>
      </w:pPr>
      <w:r w:rsidRPr="009D779A">
        <w:rPr>
          <w:color w:val="auto"/>
          <w:shd w:val="clear" w:color="auto" w:fill="FFFFFF"/>
        </w:rPr>
        <w:t>§11A-3-46. Publication of notice of auction.</w:t>
      </w:r>
    </w:p>
    <w:p w14:paraId="1085CC90" w14:textId="438DA89E" w:rsidR="00586FE9" w:rsidRPr="009D779A" w:rsidRDefault="00B521B1" w:rsidP="00586FE9">
      <w:pPr>
        <w:pStyle w:val="SectionBody"/>
        <w:rPr>
          <w:color w:val="auto"/>
        </w:rPr>
      </w:pPr>
      <w:r w:rsidRPr="00B521B1">
        <w:rPr>
          <w:color w:val="auto"/>
          <w:u w:val="single"/>
        </w:rPr>
        <w:t>(a)</w:t>
      </w:r>
      <w:r>
        <w:rPr>
          <w:color w:val="auto"/>
        </w:rPr>
        <w:t xml:space="preserve"> </w:t>
      </w:r>
      <w:r w:rsidR="00586FE9" w:rsidRPr="009D779A">
        <w:rPr>
          <w:color w:val="auto"/>
        </w:rPr>
        <w:t xml:space="preserve">Once a week for three consecutive weeks prior to the auction required in §11A-3-45 of this code, the Auditor shall publish notice of the auction as a Class III-0 legal advertisement in compliance with the provisions of §59-3-1 </w:t>
      </w:r>
      <w:r w:rsidR="00586FE9" w:rsidRPr="009D779A">
        <w:rPr>
          <w:i/>
          <w:iCs/>
          <w:color w:val="auto"/>
          <w:bdr w:val="none" w:sz="0" w:space="0" w:color="auto" w:frame="1"/>
        </w:rPr>
        <w:t>et seq.</w:t>
      </w:r>
      <w:r w:rsidR="00586FE9" w:rsidRPr="009D779A">
        <w:rPr>
          <w:color w:val="auto"/>
        </w:rPr>
        <w:t xml:space="preserve"> of this code, and the publication area for such publication shall be the county.</w:t>
      </w:r>
    </w:p>
    <w:p w14:paraId="780576BE" w14:textId="77777777" w:rsidR="00586FE9" w:rsidRPr="009D779A" w:rsidRDefault="00586FE9" w:rsidP="00586FE9">
      <w:pPr>
        <w:pStyle w:val="SectionBody"/>
        <w:rPr>
          <w:color w:val="auto"/>
        </w:rPr>
      </w:pPr>
      <w:r w:rsidRPr="009D779A">
        <w:rPr>
          <w:color w:val="auto"/>
        </w:rPr>
        <w:t>The notice shall be in form or effect as follows:</w:t>
      </w:r>
    </w:p>
    <w:p w14:paraId="04A94D57" w14:textId="77777777" w:rsidR="00586FE9" w:rsidRPr="009D779A" w:rsidRDefault="00586FE9" w:rsidP="00586FE9">
      <w:pPr>
        <w:pStyle w:val="SectionBody"/>
        <w:rPr>
          <w:color w:val="auto"/>
        </w:rPr>
      </w:pPr>
      <w:r w:rsidRPr="009D779A">
        <w:rPr>
          <w:color w:val="auto"/>
        </w:rPr>
        <w:t xml:space="preserve">Notice is hereby given that the following described tracts or lots of land in the County of ____________________, have been certified by the Auditor of the State of West Virginia, for sale </w:t>
      </w:r>
      <w:r w:rsidRPr="009D779A">
        <w:rPr>
          <w:color w:val="auto"/>
        </w:rPr>
        <w:lastRenderedPageBreak/>
        <w:t>at public auction. The lands will be offered for sale by the undersigned Auditor at public auction in (specify location) the courthouse of ____________________ County between the hours of ____________________ in the morning and__________in the afternoon, on the ____________________ day of ____________________, 20__________.</w:t>
      </w:r>
    </w:p>
    <w:p w14:paraId="6E08AEE3" w14:textId="232C7291" w:rsidR="00586FE9" w:rsidRPr="009D779A" w:rsidRDefault="00586FE9" w:rsidP="00586FE9">
      <w:pPr>
        <w:pStyle w:val="SectionBody"/>
        <w:rPr>
          <w:color w:val="auto"/>
        </w:rPr>
      </w:pPr>
      <w:r w:rsidRPr="009D779A">
        <w:rPr>
          <w:color w:val="auto"/>
        </w:rPr>
        <w:t xml:space="preserve">Each tract or lot as described below will be sold to the highest </w:t>
      </w:r>
      <w:r w:rsidRPr="009D779A">
        <w:rPr>
          <w:color w:val="auto"/>
          <w:u w:val="single"/>
        </w:rPr>
        <w:t>eligible</w:t>
      </w:r>
      <w:r w:rsidRPr="009D779A">
        <w:rPr>
          <w:color w:val="auto"/>
        </w:rPr>
        <w:t xml:space="preserve"> bidder at the auction. The payment for any tract or lot purchased at a sale shall be made by check or money order payable to the Auditor and delivered before the close of business on the day of the sale. If any of said tracts or lots remain unsold following the auction, they will be subject to later sale without additional advertising or public auction. </w:t>
      </w:r>
      <w:r w:rsidRPr="009D779A">
        <w:rPr>
          <w:color w:val="auto"/>
          <w:u w:val="single"/>
        </w:rPr>
        <w:t xml:space="preserve">All potential bidders must register in advance of the auction with the Auditor’s office. Citizens of or entities organized in or controlled by citizens of any country designated as a Country of Particular Concern by the Department of State of the United States of America are ineligible from participating in the auction held pursuant to this section. Bidding at the auction constitutes transacting business in this state for purposes of §31B-10-1001 </w:t>
      </w:r>
      <w:r w:rsidRPr="009D779A">
        <w:rPr>
          <w:i/>
          <w:iCs/>
          <w:color w:val="auto"/>
          <w:u w:val="single"/>
        </w:rPr>
        <w:t>et seq.</w:t>
      </w:r>
      <w:r w:rsidRPr="009D779A">
        <w:rPr>
          <w:color w:val="auto"/>
          <w:u w:val="single"/>
        </w:rPr>
        <w:t xml:space="preserve">, §31D-15-1501 </w:t>
      </w:r>
      <w:r w:rsidRPr="009D779A">
        <w:rPr>
          <w:i/>
          <w:iCs/>
          <w:color w:val="auto"/>
          <w:u w:val="single"/>
        </w:rPr>
        <w:t>et seq.</w:t>
      </w:r>
      <w:r w:rsidRPr="009D779A">
        <w:rPr>
          <w:color w:val="auto"/>
          <w:u w:val="single"/>
        </w:rPr>
        <w:t xml:space="preserve">, and §31E-14-1401 </w:t>
      </w:r>
      <w:r w:rsidRPr="009D779A">
        <w:rPr>
          <w:i/>
          <w:iCs/>
          <w:color w:val="auto"/>
          <w:u w:val="single"/>
        </w:rPr>
        <w:t>et seq.</w:t>
      </w:r>
      <w:r w:rsidRPr="009D779A">
        <w:rPr>
          <w:color w:val="auto"/>
          <w:u w:val="single"/>
        </w:rPr>
        <w:t xml:space="preserve"> of this code.</w:t>
      </w:r>
      <w:r w:rsidRPr="009D779A">
        <w:rPr>
          <w:color w:val="auto"/>
        </w:rPr>
        <w:t xml:space="preserve"> The Auditor's sale may include tracts or lots remaining unsold from a previous auction not required by law to be readvertised and described for this subsequent auction of those same tracts and lots. All sales are subject to the approval of the Auditor of the State of West Virginia.</w:t>
      </w:r>
    </w:p>
    <w:p w14:paraId="5E2A21B7" w14:textId="77777777" w:rsidR="00586FE9" w:rsidRPr="009D779A" w:rsidRDefault="00586FE9" w:rsidP="00586FE9">
      <w:pPr>
        <w:pStyle w:val="SectionBody"/>
        <w:rPr>
          <w:color w:val="auto"/>
        </w:rPr>
      </w:pPr>
      <w:r w:rsidRPr="009D779A">
        <w:rPr>
          <w:color w:val="auto"/>
        </w:rPr>
        <w:t>(here insert description of advertised lands to be sold)</w:t>
      </w:r>
    </w:p>
    <w:p w14:paraId="115C4F03" w14:textId="58DEA915" w:rsidR="00586FE9" w:rsidRPr="009D779A" w:rsidRDefault="00586FE9" w:rsidP="00586FE9">
      <w:pPr>
        <w:pStyle w:val="SectionBody"/>
        <w:rPr>
          <w:color w:val="auto"/>
        </w:rPr>
      </w:pPr>
      <w:r w:rsidRPr="009D779A">
        <w:rPr>
          <w:color w:val="auto"/>
        </w:rPr>
        <w:t xml:space="preserve">Any of the aforesaid tracts or lots may be redeemed by </w:t>
      </w:r>
      <w:r w:rsidRPr="00556D38">
        <w:rPr>
          <w:color w:val="auto"/>
        </w:rPr>
        <w:t>any person entitled to pay the taxes thereon</w:t>
      </w:r>
      <w:r w:rsidR="00556D38">
        <w:rPr>
          <w:color w:val="auto"/>
        </w:rPr>
        <w:t>,</w:t>
      </w:r>
      <w:r w:rsidRPr="009D779A">
        <w:rPr>
          <w:color w:val="auto"/>
        </w:rPr>
        <w:t xml:space="preserve"> </w:t>
      </w:r>
      <w:r w:rsidRPr="009D779A">
        <w:rPr>
          <w:color w:val="auto"/>
          <w:u w:val="single"/>
        </w:rPr>
        <w:t>the owner of the same whose interest is not subject to separate assessment, or any person having a lien on the same, or on an undivided interest therein,</w:t>
      </w:r>
      <w:r w:rsidRPr="009D779A">
        <w:rPr>
          <w:color w:val="auto"/>
        </w:rPr>
        <w:t xml:space="preserve"> at any time prior to the sale by payment to the Auditor of the total amount of taxes, interest, and charges due thereon up to the date of redemption. Lands listed above as escheated or waste and unappropriated lands may not be redeemed.</w:t>
      </w:r>
    </w:p>
    <w:p w14:paraId="1D4FDE4A" w14:textId="77777777" w:rsidR="00586FE9" w:rsidRPr="009D779A" w:rsidRDefault="00586FE9" w:rsidP="00586FE9">
      <w:pPr>
        <w:pStyle w:val="SectionBody"/>
        <w:rPr>
          <w:color w:val="auto"/>
        </w:rPr>
      </w:pPr>
      <w:r w:rsidRPr="009D779A">
        <w:rPr>
          <w:color w:val="auto"/>
        </w:rPr>
        <w:t>Given under my hand this ____________________ day of ____________________, 20__________.</w:t>
      </w:r>
    </w:p>
    <w:p w14:paraId="1C0F7934" w14:textId="77777777" w:rsidR="00586FE9" w:rsidRPr="009D779A" w:rsidRDefault="00586FE9" w:rsidP="00586FE9">
      <w:pPr>
        <w:pStyle w:val="SectionBody"/>
        <w:rPr>
          <w:color w:val="auto"/>
        </w:rPr>
      </w:pPr>
      <w:r w:rsidRPr="009D779A">
        <w:rPr>
          <w:color w:val="auto"/>
        </w:rPr>
        <w:lastRenderedPageBreak/>
        <w:t>____________________ Auditor of the State of West Virginia.</w:t>
      </w:r>
    </w:p>
    <w:p w14:paraId="18A97BD6" w14:textId="4C277928" w:rsidR="00586FE9" w:rsidRPr="009D779A" w:rsidRDefault="00B521B1" w:rsidP="00586FE9">
      <w:pPr>
        <w:pStyle w:val="SectionBody"/>
        <w:rPr>
          <w:color w:val="auto"/>
        </w:rPr>
      </w:pPr>
      <w:r w:rsidRPr="00B521B1">
        <w:rPr>
          <w:color w:val="auto"/>
          <w:u w:val="single"/>
        </w:rPr>
        <w:t>(b)</w:t>
      </w:r>
      <w:r>
        <w:rPr>
          <w:color w:val="auto"/>
        </w:rPr>
        <w:t xml:space="preserve"> </w:t>
      </w:r>
      <w:r w:rsidR="00586FE9" w:rsidRPr="009D779A">
        <w:rPr>
          <w:color w:val="auto"/>
        </w:rPr>
        <w:t>The description of lands required in the notice shall be in the same form as the list certifying said lands for sale. If the Auditor is required to auction lands certified to him or her in any previous years, pursuant to §11A-3-48 of this code, he or she shall include such lands in the auction without further advertisement, with reference to the year of certification and the item number of the tract or interest.</w:t>
      </w:r>
    </w:p>
    <w:p w14:paraId="39008035" w14:textId="7AF95354" w:rsidR="00586FE9" w:rsidRPr="009D779A" w:rsidRDefault="00B521B1" w:rsidP="00586FE9">
      <w:pPr>
        <w:pStyle w:val="SectionBody"/>
        <w:rPr>
          <w:color w:val="auto"/>
        </w:rPr>
        <w:sectPr w:rsidR="00586FE9" w:rsidRPr="009D779A" w:rsidSect="00586FE9">
          <w:type w:val="continuous"/>
          <w:pgSz w:w="12240" w:h="15840" w:code="1"/>
          <w:pgMar w:top="1440" w:right="1440" w:bottom="1440" w:left="1440" w:header="720" w:footer="720" w:gutter="0"/>
          <w:lnNumType w:countBy="1" w:restart="newSection"/>
          <w:cols w:space="720"/>
          <w:titlePg/>
          <w:docGrid w:linePitch="360"/>
        </w:sectPr>
      </w:pPr>
      <w:r w:rsidRPr="00C64A5D">
        <w:rPr>
          <w:color w:val="auto"/>
          <w:u w:val="single"/>
        </w:rPr>
        <w:t>(c)</w:t>
      </w:r>
      <w:r>
        <w:rPr>
          <w:color w:val="auto"/>
        </w:rPr>
        <w:t xml:space="preserve"> </w:t>
      </w:r>
      <w:r w:rsidR="00586FE9" w:rsidRPr="009D779A">
        <w:rPr>
          <w:color w:val="auto"/>
        </w:rPr>
        <w:t>To cover the cost of preparing and publishing the notice, a charge of $30 shall be added to the taxes, interest, and charges due on the delinquent and nonentered property.</w:t>
      </w:r>
    </w:p>
    <w:p w14:paraId="63434552" w14:textId="77777777" w:rsidR="00586FE9" w:rsidRPr="009D779A" w:rsidRDefault="00586FE9" w:rsidP="00586FE9">
      <w:pPr>
        <w:pStyle w:val="SectionHeading"/>
        <w:rPr>
          <w:color w:val="auto"/>
          <w:shd w:val="clear" w:color="auto" w:fill="FFFFFF"/>
        </w:rPr>
      </w:pPr>
      <w:r w:rsidRPr="009D779A">
        <w:rPr>
          <w:color w:val="auto"/>
          <w:shd w:val="clear" w:color="auto" w:fill="FFFFFF"/>
        </w:rPr>
        <w:t>§11A-3-47. Redemption prior to sale.</w:t>
      </w:r>
    </w:p>
    <w:p w14:paraId="26C7535A" w14:textId="48FBCE7C" w:rsidR="00586FE9" w:rsidRPr="009D779A" w:rsidRDefault="00586FE9" w:rsidP="00586FE9">
      <w:pPr>
        <w:pStyle w:val="SectionBody"/>
        <w:rPr>
          <w:color w:val="auto"/>
        </w:rPr>
        <w:sectPr w:rsidR="00586FE9" w:rsidRPr="009D779A" w:rsidSect="00DF199D">
          <w:type w:val="continuous"/>
          <w:pgSz w:w="12240" w:h="15840" w:code="1"/>
          <w:pgMar w:top="1440" w:right="1440" w:bottom="1440" w:left="1440" w:header="720" w:footer="720" w:gutter="0"/>
          <w:lnNumType w:countBy="1" w:restart="newSection"/>
          <w:cols w:space="720"/>
          <w:titlePg/>
          <w:docGrid w:linePitch="360"/>
        </w:sectPr>
      </w:pPr>
      <w:r w:rsidRPr="009D779A">
        <w:rPr>
          <w:color w:val="auto"/>
          <w:shd w:val="clear" w:color="auto" w:fill="FFFFFF"/>
        </w:rPr>
        <w:t xml:space="preserve">Any of the delinquent and nonentered lands certified to the deputy commissioner may be redeemed, prior to the auction, by </w:t>
      </w:r>
      <w:r w:rsidRPr="003B3A57">
        <w:rPr>
          <w:color w:val="auto"/>
          <w:shd w:val="clear" w:color="auto" w:fill="FFFFFF"/>
        </w:rPr>
        <w:t>the owner of such land or any other perso</w:t>
      </w:r>
      <w:r w:rsidR="00C96737">
        <w:rPr>
          <w:color w:val="auto"/>
          <w:shd w:val="clear" w:color="auto" w:fill="FFFFFF"/>
        </w:rPr>
        <w:t xml:space="preserve">n entitled </w:t>
      </w:r>
      <w:r w:rsidRPr="00C96737">
        <w:rPr>
          <w:rStyle w:val="coconcept128"/>
          <w:rFonts w:cs="Arial"/>
          <w:color w:val="auto"/>
          <w:bdr w:val="none" w:sz="0" w:space="0" w:color="auto" w:frame="1"/>
          <w:shd w:val="clear" w:color="auto" w:fill="FFFFFF"/>
        </w:rPr>
        <w:t>to pay</w:t>
      </w:r>
      <w:r w:rsidRPr="003B3A57">
        <w:rPr>
          <w:rStyle w:val="coconcept128"/>
          <w:rFonts w:ascii="Source Sans Pro" w:hAnsi="Source Sans Pro"/>
          <w:color w:val="auto"/>
          <w:bdr w:val="none" w:sz="0" w:space="0" w:color="auto" w:frame="1"/>
          <w:shd w:val="clear" w:color="auto" w:fill="FFFFFF"/>
        </w:rPr>
        <w:t xml:space="preserve"> </w:t>
      </w:r>
      <w:r w:rsidRPr="003B3A57">
        <w:rPr>
          <w:color w:val="auto"/>
          <w:shd w:val="clear" w:color="auto" w:fill="FFFFFF"/>
        </w:rPr>
        <w:t xml:space="preserve">the </w:t>
      </w:r>
      <w:r w:rsidRPr="00C96737">
        <w:rPr>
          <w:rStyle w:val="coconcept128"/>
          <w:rFonts w:cs="Arial"/>
          <w:color w:val="auto"/>
          <w:bdr w:val="none" w:sz="0" w:space="0" w:color="auto" w:frame="1"/>
          <w:shd w:val="clear" w:color="auto" w:fill="FFFFFF"/>
        </w:rPr>
        <w:t>taxes</w:t>
      </w:r>
      <w:r w:rsidRPr="00C96737">
        <w:rPr>
          <w:rFonts w:cs="Arial"/>
          <w:color w:val="auto"/>
          <w:shd w:val="clear" w:color="auto" w:fill="FFFFFF"/>
        </w:rPr>
        <w:t xml:space="preserve"> </w:t>
      </w:r>
      <w:r w:rsidRPr="003B3A57">
        <w:rPr>
          <w:color w:val="auto"/>
          <w:shd w:val="clear" w:color="auto" w:fill="FFFFFF"/>
        </w:rPr>
        <w:t>thereon</w:t>
      </w:r>
      <w:r w:rsidR="003B3A57">
        <w:rPr>
          <w:color w:val="auto"/>
          <w:shd w:val="clear" w:color="auto" w:fill="FFFFFF"/>
        </w:rPr>
        <w:t>,</w:t>
      </w:r>
      <w:r w:rsidRPr="009D779A">
        <w:rPr>
          <w:color w:val="auto"/>
          <w:shd w:val="clear" w:color="auto" w:fill="FFFFFF"/>
        </w:rPr>
        <w:t xml:space="preserve"> </w:t>
      </w:r>
      <w:r w:rsidRPr="009D779A">
        <w:rPr>
          <w:color w:val="auto"/>
          <w:u w:val="single"/>
        </w:rPr>
        <w:t>the owner of such lands whose interest is not subject to separate assessment, or any person having a lien on such land, or on an undivided interest therein</w:t>
      </w:r>
      <w:r w:rsidRPr="009D779A">
        <w:rPr>
          <w:color w:val="auto"/>
          <w:shd w:val="clear" w:color="auto" w:fill="FFFFFF"/>
        </w:rPr>
        <w:t>, by payment of the taxes, interest</w:t>
      </w:r>
      <w:r w:rsidR="005C1A46">
        <w:rPr>
          <w:color w:val="auto"/>
          <w:shd w:val="clear" w:color="auto" w:fill="FFFFFF"/>
        </w:rPr>
        <w:t>,</w:t>
      </w:r>
      <w:r w:rsidRPr="009D779A">
        <w:rPr>
          <w:color w:val="auto"/>
          <w:shd w:val="clear" w:color="auto" w:fill="FFFFFF"/>
        </w:rPr>
        <w:t xml:space="preserve"> and charges due. The deputy commissioner shall prepare an original and five copies of the receipt, give to the person redeeming the original receipt, retain one copy for his files and forward one copy each to the sheriff, </w:t>
      </w:r>
      <w:r w:rsidR="00411730">
        <w:rPr>
          <w:color w:val="auto"/>
          <w:shd w:val="clear" w:color="auto" w:fill="FFFFFF"/>
        </w:rPr>
        <w:t>A</w:t>
      </w:r>
      <w:r w:rsidRPr="009D779A">
        <w:rPr>
          <w:color w:val="auto"/>
          <w:shd w:val="clear" w:color="auto" w:fill="FFFFFF"/>
        </w:rPr>
        <w:t>uditor, assessor</w:t>
      </w:r>
      <w:r w:rsidR="005C1A46">
        <w:rPr>
          <w:color w:val="auto"/>
          <w:shd w:val="clear" w:color="auto" w:fill="FFFFFF"/>
        </w:rPr>
        <w:t>,</w:t>
      </w:r>
      <w:r w:rsidRPr="009D779A">
        <w:rPr>
          <w:color w:val="auto"/>
          <w:shd w:val="clear" w:color="auto" w:fill="FFFFFF"/>
        </w:rPr>
        <w:t xml:space="preserve"> and the clerk of the county commission, each of whom shall note the fact of such redemption on their respective records of delinquent lands. Any person redeeming the interest of another shall be subrogated to the lien of the state on such interest as provided in section nine, article one of this chapter.</w:t>
      </w:r>
    </w:p>
    <w:p w14:paraId="47D56123" w14:textId="77777777" w:rsidR="00586FE9" w:rsidRPr="009D779A" w:rsidRDefault="00586FE9" w:rsidP="00586FE9">
      <w:pPr>
        <w:pStyle w:val="SectionHeading"/>
        <w:rPr>
          <w:rFonts w:eastAsia="Times New Roman" w:cs="Times New Roman"/>
          <w:color w:val="auto"/>
          <w:sz w:val="24"/>
          <w:szCs w:val="24"/>
        </w:rPr>
      </w:pPr>
      <w:r w:rsidRPr="009D779A">
        <w:rPr>
          <w:color w:val="auto"/>
          <w:shd w:val="clear" w:color="auto" w:fill="FFFFFF"/>
        </w:rPr>
        <w:t>§11A-3-48. Unsold lands subject to sale without auction or additional advertising.</w:t>
      </w:r>
    </w:p>
    <w:p w14:paraId="5FFC5374" w14:textId="554BE320" w:rsidR="00586FE9" w:rsidRPr="009D779A" w:rsidRDefault="00383598" w:rsidP="00586FE9">
      <w:pPr>
        <w:pStyle w:val="SectionBody"/>
        <w:rPr>
          <w:color w:val="auto"/>
        </w:rPr>
      </w:pPr>
      <w:r w:rsidRPr="00383598">
        <w:rPr>
          <w:color w:val="auto"/>
          <w:u w:val="single"/>
        </w:rPr>
        <w:t>(a)</w:t>
      </w:r>
      <w:r>
        <w:rPr>
          <w:color w:val="auto"/>
        </w:rPr>
        <w:t xml:space="preserve"> </w:t>
      </w:r>
      <w:r w:rsidR="00586FE9" w:rsidRPr="009D779A">
        <w:rPr>
          <w:color w:val="auto"/>
        </w:rPr>
        <w:t>If any of the lands which have been offered for sale at the public auction provided in §11A-3-45 of this code shall remain unsold following such auction</w:t>
      </w:r>
      <w:r w:rsidR="005C1A46">
        <w:rPr>
          <w:color w:val="auto"/>
        </w:rPr>
        <w:t>,</w:t>
      </w:r>
      <w:r w:rsidR="00586FE9" w:rsidRPr="009D779A">
        <w:rPr>
          <w:color w:val="auto"/>
        </w:rPr>
        <w:t xml:space="preserve"> or were sold at a tax sale auction within the previous five years</w:t>
      </w:r>
      <w:r w:rsidR="005C1A46">
        <w:rPr>
          <w:color w:val="auto"/>
        </w:rPr>
        <w:t xml:space="preserve"> </w:t>
      </w:r>
      <w:r w:rsidR="00586FE9" w:rsidRPr="009D779A">
        <w:rPr>
          <w:color w:val="auto"/>
        </w:rPr>
        <w:t>which were not redeemed and for which no deed was secured by the purchaser</w:t>
      </w:r>
      <w:r w:rsidR="005C1A46">
        <w:rPr>
          <w:color w:val="auto"/>
        </w:rPr>
        <w:t>,</w:t>
      </w:r>
      <w:r w:rsidR="00586FE9" w:rsidRPr="009D779A">
        <w:rPr>
          <w:color w:val="auto"/>
        </w:rPr>
        <w:t xml:space="preserve"> or if the Auditor refuses to approve the sale pursuant to §11A-3-51 of this code, the Auditor may sell the lands without any further public auction or additional advertising of the land, in the following priority: (1) To a person vested with an ownership interest in an </w:t>
      </w:r>
      <w:r w:rsidR="00586FE9" w:rsidRPr="009D779A">
        <w:rPr>
          <w:color w:val="auto"/>
        </w:rPr>
        <w:lastRenderedPageBreak/>
        <w:t>adjacent tract or parcel of land: </w:t>
      </w:r>
      <w:r w:rsidR="00586FE9" w:rsidRPr="009D779A">
        <w:rPr>
          <w:i/>
          <w:iCs/>
          <w:color w:val="auto"/>
          <w:bdr w:val="none" w:sz="0" w:space="0" w:color="auto" w:frame="1"/>
        </w:rPr>
        <w:t>Provided,</w:t>
      </w:r>
      <w:r w:rsidR="00586FE9" w:rsidRPr="009D779A">
        <w:rPr>
          <w:color w:val="auto"/>
        </w:rPr>
        <w:t xml:space="preserve"> That </w:t>
      </w:r>
      <w:r w:rsidR="005C1A46">
        <w:rPr>
          <w:color w:val="auto"/>
        </w:rPr>
        <w:t>i</w:t>
      </w:r>
      <w:r w:rsidR="00586FE9" w:rsidRPr="009D779A">
        <w:rPr>
          <w:color w:val="auto"/>
        </w:rPr>
        <w:t xml:space="preserve">f more than one adjacent landowner desires to acquire the same tract or lot, then the Auditor shall sell such tract or lot to the highest bidder; (2) to the municipality in which the tract or lot is located; (3) </w:t>
      </w:r>
      <w:r w:rsidR="005C1A46">
        <w:rPr>
          <w:color w:val="auto"/>
        </w:rPr>
        <w:t>t</w:t>
      </w:r>
      <w:r w:rsidR="00586FE9" w:rsidRPr="009D779A">
        <w:rPr>
          <w:color w:val="auto"/>
        </w:rPr>
        <w:t>he county commission of the county in which the tract or lot is located; (4) to the West Virginia Land Stewardship Corporation as part of its Land Bank Program set forth in §31-21-11</w:t>
      </w:r>
      <w:r w:rsidR="00303A8B">
        <w:rPr>
          <w:color w:val="auto"/>
        </w:rPr>
        <w:t xml:space="preserve"> </w:t>
      </w:r>
      <w:r w:rsidR="00586FE9" w:rsidRPr="009D779A">
        <w:rPr>
          <w:color w:val="auto"/>
        </w:rPr>
        <w:t>of this code; or (5) to any party willing to purchase such property.</w:t>
      </w:r>
    </w:p>
    <w:p w14:paraId="6C0BFD4B" w14:textId="25504EDC" w:rsidR="00586FE9" w:rsidRDefault="00383598" w:rsidP="00586FE9">
      <w:pPr>
        <w:pStyle w:val="SectionBody"/>
        <w:rPr>
          <w:color w:val="auto"/>
          <w:u w:val="single"/>
        </w:rPr>
      </w:pPr>
      <w:r w:rsidRPr="00383598">
        <w:rPr>
          <w:color w:val="auto"/>
          <w:u w:val="single"/>
        </w:rPr>
        <w:t>(b)</w:t>
      </w:r>
      <w:r>
        <w:rPr>
          <w:color w:val="auto"/>
        </w:rPr>
        <w:t xml:space="preserve"> </w:t>
      </w:r>
      <w:r w:rsidR="00586FE9" w:rsidRPr="009D779A">
        <w:rPr>
          <w:color w:val="auto"/>
        </w:rPr>
        <w:t>The price of such property shall be as agreed upon by the Auditor and purchaser:</w:t>
      </w:r>
      <w:r w:rsidR="00586FE9" w:rsidRPr="009D779A">
        <w:rPr>
          <w:color w:val="auto"/>
          <w:u w:val="single"/>
        </w:rPr>
        <w:t xml:space="preserve"> </w:t>
      </w:r>
      <w:r w:rsidR="00586FE9" w:rsidRPr="009D779A">
        <w:rPr>
          <w:i/>
          <w:iCs/>
          <w:color w:val="auto"/>
          <w:u w:val="single"/>
        </w:rPr>
        <w:t>Provided</w:t>
      </w:r>
      <w:r w:rsidR="00586FE9" w:rsidRPr="009D779A">
        <w:rPr>
          <w:color w:val="auto"/>
          <w:u w:val="single"/>
        </w:rPr>
        <w:t xml:space="preserve">, That the Auditor may engage a licensed attorney to provide a title examination on lands set forth in the preceding </w:t>
      </w:r>
      <w:r w:rsidR="005C1A46">
        <w:rPr>
          <w:color w:val="auto"/>
          <w:u w:val="single"/>
        </w:rPr>
        <w:t>subsection</w:t>
      </w:r>
      <w:r w:rsidR="00586FE9" w:rsidRPr="009D779A">
        <w:rPr>
          <w:color w:val="auto"/>
          <w:u w:val="single"/>
        </w:rPr>
        <w:t xml:space="preserve"> and require that a purchaser reimburse the Auditor for any expenses related t</w:t>
      </w:r>
      <w:r w:rsidR="00C64A5D">
        <w:rPr>
          <w:color w:val="auto"/>
          <w:u w:val="single"/>
        </w:rPr>
        <w:t>o the title examination</w:t>
      </w:r>
      <w:r w:rsidR="00586FE9" w:rsidRPr="009D779A">
        <w:rPr>
          <w:color w:val="auto"/>
          <w:u w:val="single"/>
        </w:rPr>
        <w:t xml:space="preserve"> as </w:t>
      </w:r>
      <w:r w:rsidR="00C64A5D">
        <w:rPr>
          <w:color w:val="auto"/>
          <w:u w:val="single"/>
        </w:rPr>
        <w:t xml:space="preserve">a </w:t>
      </w:r>
      <w:r w:rsidR="00586FE9" w:rsidRPr="009D779A">
        <w:rPr>
          <w:color w:val="auto"/>
          <w:u w:val="single"/>
        </w:rPr>
        <w:t>condition for the sale</w:t>
      </w:r>
      <w:r w:rsidR="00586FE9" w:rsidRPr="00383598">
        <w:rPr>
          <w:color w:val="auto"/>
        </w:rPr>
        <w:t>.</w:t>
      </w:r>
      <w:r w:rsidR="00586FE9" w:rsidRPr="009D779A">
        <w:rPr>
          <w:color w:val="auto"/>
          <w:u w:val="single"/>
        </w:rPr>
        <w:t xml:space="preserve"> </w:t>
      </w:r>
    </w:p>
    <w:p w14:paraId="3E9729F8" w14:textId="77777777" w:rsidR="00383598" w:rsidRPr="003C0A2A" w:rsidRDefault="00383598" w:rsidP="009F0F43">
      <w:pPr>
        <w:pStyle w:val="SectionBody"/>
        <w:rPr>
          <w:color w:val="auto"/>
          <w:u w:val="single"/>
        </w:rPr>
      </w:pPr>
      <w:r>
        <w:rPr>
          <w:color w:val="auto"/>
          <w:u w:val="single"/>
        </w:rPr>
        <w:t xml:space="preserve">(c) </w:t>
      </w:r>
      <w:r w:rsidRPr="003C0A2A">
        <w:rPr>
          <w:color w:val="auto"/>
          <w:u w:val="single"/>
        </w:rPr>
        <w:t xml:space="preserve">The Auditor may </w:t>
      </w:r>
      <w:r>
        <w:rPr>
          <w:color w:val="auto"/>
          <w:u w:val="single"/>
        </w:rPr>
        <w:t>refuse to sell unsold lands to a</w:t>
      </w:r>
      <w:r w:rsidRPr="003C0A2A">
        <w:rPr>
          <w:color w:val="auto"/>
          <w:u w:val="single"/>
        </w:rPr>
        <w:t xml:space="preserve"> potential b</w:t>
      </w:r>
      <w:r>
        <w:rPr>
          <w:color w:val="auto"/>
          <w:u w:val="single"/>
        </w:rPr>
        <w:t xml:space="preserve">uyer </w:t>
      </w:r>
      <w:r w:rsidRPr="003C0A2A">
        <w:rPr>
          <w:color w:val="auto"/>
          <w:u w:val="single"/>
        </w:rPr>
        <w:t xml:space="preserve">that is subject to any of the following: </w:t>
      </w:r>
    </w:p>
    <w:p w14:paraId="4831D8AC" w14:textId="377FA91F" w:rsidR="00383598" w:rsidRPr="003C0A2A" w:rsidRDefault="00F83D81" w:rsidP="00383598">
      <w:pPr>
        <w:pStyle w:val="SectionBody"/>
        <w:rPr>
          <w:color w:val="auto"/>
          <w:u w:val="single"/>
        </w:rPr>
      </w:pPr>
      <w:r>
        <w:rPr>
          <w:color w:val="auto"/>
          <w:u w:val="single"/>
        </w:rPr>
        <w:t>(</w:t>
      </w:r>
      <w:r w:rsidR="00383598" w:rsidRPr="003C0A2A">
        <w:rPr>
          <w:color w:val="auto"/>
          <w:u w:val="single"/>
        </w:rPr>
        <w:t>1</w:t>
      </w:r>
      <w:r>
        <w:rPr>
          <w:color w:val="auto"/>
          <w:u w:val="single"/>
        </w:rPr>
        <w:t>)</w:t>
      </w:r>
      <w:r w:rsidR="00383598" w:rsidRPr="003C0A2A">
        <w:rPr>
          <w:color w:val="auto"/>
          <w:u w:val="single"/>
        </w:rPr>
        <w:t xml:space="preserve"> Has failed to make a payment owed at a prior previous auction held pursuant to </w:t>
      </w:r>
      <w:r w:rsidR="00383598">
        <w:rPr>
          <w:color w:val="auto"/>
          <w:u w:val="single"/>
        </w:rPr>
        <w:t>§11A-3-45</w:t>
      </w:r>
      <w:r>
        <w:rPr>
          <w:color w:val="auto"/>
          <w:u w:val="single"/>
        </w:rPr>
        <w:t xml:space="preserve"> of this code</w:t>
      </w:r>
      <w:r w:rsidR="00383598" w:rsidRPr="003C0A2A">
        <w:rPr>
          <w:color w:val="auto"/>
          <w:u w:val="single"/>
        </w:rPr>
        <w:t>;</w:t>
      </w:r>
    </w:p>
    <w:p w14:paraId="3B52268F" w14:textId="5FE7A17E" w:rsidR="00383598" w:rsidRPr="003C0A2A" w:rsidRDefault="00F83D81" w:rsidP="00383598">
      <w:pPr>
        <w:pStyle w:val="SectionBody"/>
        <w:rPr>
          <w:color w:val="auto"/>
          <w:u w:val="single"/>
        </w:rPr>
      </w:pPr>
      <w:r>
        <w:rPr>
          <w:color w:val="auto"/>
          <w:u w:val="single"/>
        </w:rPr>
        <w:t>(</w:t>
      </w:r>
      <w:r w:rsidR="00383598" w:rsidRPr="003C0A2A">
        <w:rPr>
          <w:color w:val="auto"/>
          <w:u w:val="single"/>
        </w:rPr>
        <w:t>2</w:t>
      </w:r>
      <w:r>
        <w:rPr>
          <w:color w:val="auto"/>
          <w:u w:val="single"/>
        </w:rPr>
        <w:t>)</w:t>
      </w:r>
      <w:r w:rsidR="00383598" w:rsidRPr="003C0A2A">
        <w:rPr>
          <w:color w:val="auto"/>
          <w:u w:val="single"/>
        </w:rPr>
        <w:t xml:space="preserve"> At the time of registration is delinquent in the payment of real property taxes to any county in this state;</w:t>
      </w:r>
    </w:p>
    <w:p w14:paraId="599E2140" w14:textId="489951D0" w:rsidR="00383598" w:rsidRPr="003C0A2A" w:rsidRDefault="00F83D81" w:rsidP="00383598">
      <w:pPr>
        <w:pStyle w:val="SectionBody"/>
        <w:rPr>
          <w:color w:val="auto"/>
          <w:u w:val="single"/>
        </w:rPr>
      </w:pPr>
      <w:r>
        <w:rPr>
          <w:color w:val="auto"/>
          <w:u w:val="single"/>
        </w:rPr>
        <w:t>(</w:t>
      </w:r>
      <w:r w:rsidR="00383598" w:rsidRPr="003C0A2A">
        <w:rPr>
          <w:color w:val="auto"/>
          <w:u w:val="single"/>
        </w:rPr>
        <w:t>3</w:t>
      </w:r>
      <w:r>
        <w:rPr>
          <w:color w:val="auto"/>
          <w:u w:val="single"/>
        </w:rPr>
        <w:t>)</w:t>
      </w:r>
      <w:r w:rsidR="00383598" w:rsidRPr="003C0A2A">
        <w:rPr>
          <w:color w:val="auto"/>
          <w:u w:val="single"/>
        </w:rPr>
        <w:t xml:space="preserve"> At the time of registration is subject to legal proceedings in any county or municipality that are related to code enforcement violations regarding real property owned by them; and </w:t>
      </w:r>
    </w:p>
    <w:p w14:paraId="226E8445" w14:textId="21193B82" w:rsidR="00383598" w:rsidRDefault="00F83D81" w:rsidP="00383598">
      <w:pPr>
        <w:pStyle w:val="SectionBody"/>
        <w:rPr>
          <w:color w:val="auto"/>
          <w:u w:val="single"/>
        </w:rPr>
      </w:pPr>
      <w:r>
        <w:rPr>
          <w:color w:val="auto"/>
          <w:u w:val="single"/>
        </w:rPr>
        <w:t>(</w:t>
      </w:r>
      <w:r w:rsidR="00383598" w:rsidRPr="003C0A2A">
        <w:rPr>
          <w:color w:val="auto"/>
          <w:u w:val="single"/>
        </w:rPr>
        <w:t>4</w:t>
      </w:r>
      <w:r>
        <w:rPr>
          <w:color w:val="auto"/>
          <w:u w:val="single"/>
        </w:rPr>
        <w:t>)</w:t>
      </w:r>
      <w:r w:rsidR="00383598" w:rsidRPr="003C0A2A">
        <w:rPr>
          <w:color w:val="auto"/>
          <w:u w:val="single"/>
        </w:rPr>
        <w:t xml:space="preserve"> Within the preceding five years prior to the </w:t>
      </w:r>
      <w:r w:rsidR="00383598">
        <w:rPr>
          <w:color w:val="auto"/>
          <w:u w:val="single"/>
        </w:rPr>
        <w:t>purchase</w:t>
      </w:r>
      <w:r w:rsidR="00383598" w:rsidRPr="003C0A2A">
        <w:rPr>
          <w:color w:val="auto"/>
          <w:u w:val="single"/>
        </w:rPr>
        <w:t xml:space="preserve">, has failed to comply with a valid raze or repair order (or any other similar order) issued by a county or municipality.  </w:t>
      </w:r>
    </w:p>
    <w:p w14:paraId="04D513C0" w14:textId="77777777" w:rsidR="00383598" w:rsidRPr="00383598" w:rsidRDefault="00383598" w:rsidP="00383598">
      <w:pPr>
        <w:pStyle w:val="SectionHeading"/>
        <w:rPr>
          <w:rFonts w:eastAsia="Times New Roman" w:cs="Times New Roman"/>
          <w:b w:val="0"/>
          <w:bCs/>
          <w:color w:val="auto"/>
          <w:sz w:val="24"/>
          <w:szCs w:val="24"/>
        </w:rPr>
      </w:pPr>
      <w:r w:rsidRPr="00383598">
        <w:rPr>
          <w:color w:val="auto"/>
          <w:u w:val="single"/>
          <w:shd w:val="clear" w:color="auto" w:fill="FFFFFF"/>
        </w:rPr>
        <w:t xml:space="preserve">§11A-3-48a. </w:t>
      </w:r>
      <w:r w:rsidRPr="00383598">
        <w:rPr>
          <w:rStyle w:val="Strong"/>
          <w:b/>
          <w:bCs w:val="0"/>
          <w:color w:val="auto"/>
          <w:u w:val="single"/>
        </w:rPr>
        <w:t>Certain parties barred from purchasing unsold lands</w:t>
      </w:r>
      <w:r w:rsidRPr="00383598">
        <w:rPr>
          <w:b w:val="0"/>
          <w:bCs/>
          <w:color w:val="auto"/>
          <w:shd w:val="clear" w:color="auto" w:fill="FFFFFF"/>
        </w:rPr>
        <w:t>.</w:t>
      </w:r>
    </w:p>
    <w:p w14:paraId="7D636791" w14:textId="1CD28AFA" w:rsidR="00383598" w:rsidRPr="009E32A7" w:rsidRDefault="00383598" w:rsidP="00383598">
      <w:pPr>
        <w:pStyle w:val="SectionBody"/>
        <w:rPr>
          <w:color w:val="auto"/>
          <w:u w:val="single"/>
        </w:rPr>
      </w:pPr>
      <w:r w:rsidRPr="009E32A7">
        <w:rPr>
          <w:color w:val="auto"/>
          <w:u w:val="single"/>
        </w:rPr>
        <w:t>(a) Citizens of or entities organized in or controlled by citizens or governments of a</w:t>
      </w:r>
      <w:r>
        <w:rPr>
          <w:color w:val="auto"/>
          <w:u w:val="single"/>
        </w:rPr>
        <w:t>ny</w:t>
      </w:r>
      <w:r w:rsidRPr="009E32A7">
        <w:rPr>
          <w:color w:val="auto"/>
          <w:u w:val="single"/>
        </w:rPr>
        <w:t xml:space="preserve"> country designated as a country of particular concern by the United States Department of State shall be </w:t>
      </w:r>
      <w:r>
        <w:rPr>
          <w:color w:val="auto"/>
          <w:u w:val="single"/>
        </w:rPr>
        <w:t>barred from purchasing unsold lands</w:t>
      </w:r>
      <w:r w:rsidRPr="009E32A7">
        <w:rPr>
          <w:color w:val="auto"/>
          <w:u w:val="single"/>
        </w:rPr>
        <w:t xml:space="preserve"> pursuant to</w:t>
      </w:r>
      <w:r w:rsidR="004009CB">
        <w:rPr>
          <w:color w:val="auto"/>
          <w:u w:val="single"/>
        </w:rPr>
        <w:t xml:space="preserve"> §11A-3-48</w:t>
      </w:r>
      <w:r w:rsidRPr="009E32A7">
        <w:rPr>
          <w:color w:val="auto"/>
          <w:u w:val="single"/>
        </w:rPr>
        <w:t xml:space="preserve"> of this</w:t>
      </w:r>
      <w:r w:rsidR="004C0FC9">
        <w:rPr>
          <w:color w:val="auto"/>
          <w:u w:val="single"/>
        </w:rPr>
        <w:t xml:space="preserve"> code</w:t>
      </w:r>
      <w:r w:rsidRPr="009E32A7">
        <w:rPr>
          <w:color w:val="auto"/>
          <w:u w:val="single"/>
        </w:rPr>
        <w:t xml:space="preserve">.  </w:t>
      </w:r>
    </w:p>
    <w:p w14:paraId="6E1A7DE0" w14:textId="7C4729FC" w:rsidR="00383598" w:rsidRPr="009D779A" w:rsidRDefault="00383598" w:rsidP="00383598">
      <w:pPr>
        <w:pStyle w:val="SectionBody"/>
        <w:rPr>
          <w:color w:val="auto"/>
          <w:u w:val="single"/>
        </w:rPr>
        <w:sectPr w:rsidR="00383598" w:rsidRPr="009D779A" w:rsidSect="00586FE9">
          <w:type w:val="continuous"/>
          <w:pgSz w:w="12240" w:h="15840" w:code="1"/>
          <w:pgMar w:top="1440" w:right="1440" w:bottom="1440" w:left="1440" w:header="720" w:footer="720" w:gutter="0"/>
          <w:lnNumType w:countBy="1" w:restart="newSection"/>
          <w:cols w:space="720"/>
          <w:titlePg/>
          <w:docGrid w:linePitch="360"/>
        </w:sectPr>
      </w:pPr>
      <w:r w:rsidRPr="009E32A7">
        <w:rPr>
          <w:color w:val="auto"/>
          <w:u w:val="single"/>
        </w:rPr>
        <w:t>(b) For purposes of this section,</w:t>
      </w:r>
      <w:r w:rsidR="00F83D81">
        <w:rPr>
          <w:color w:val="auto"/>
          <w:u w:val="single"/>
        </w:rPr>
        <w:t xml:space="preserve"> a</w:t>
      </w:r>
      <w:r w:rsidRPr="009E32A7">
        <w:rPr>
          <w:color w:val="auto"/>
          <w:u w:val="single"/>
        </w:rPr>
        <w:t xml:space="preserve"> </w:t>
      </w:r>
      <w:r w:rsidR="004009CB">
        <w:rPr>
          <w:color w:val="auto"/>
          <w:u w:val="single"/>
        </w:rPr>
        <w:t>"</w:t>
      </w:r>
      <w:r w:rsidR="00F83D81">
        <w:rPr>
          <w:color w:val="auto"/>
          <w:u w:val="single"/>
        </w:rPr>
        <w:t>C</w:t>
      </w:r>
      <w:r w:rsidRPr="009E32A7">
        <w:rPr>
          <w:color w:val="auto"/>
          <w:u w:val="single"/>
        </w:rPr>
        <w:t xml:space="preserve">ountry of </w:t>
      </w:r>
      <w:r w:rsidR="004C0FC9">
        <w:rPr>
          <w:color w:val="auto"/>
          <w:u w:val="single"/>
        </w:rPr>
        <w:t>p</w:t>
      </w:r>
      <w:r w:rsidRPr="009E32A7">
        <w:rPr>
          <w:color w:val="auto"/>
          <w:u w:val="single"/>
        </w:rPr>
        <w:t xml:space="preserve">articular </w:t>
      </w:r>
      <w:r w:rsidR="004C0FC9">
        <w:rPr>
          <w:color w:val="auto"/>
          <w:u w:val="single"/>
        </w:rPr>
        <w:t>c</w:t>
      </w:r>
      <w:r w:rsidRPr="009E32A7">
        <w:rPr>
          <w:color w:val="auto"/>
          <w:u w:val="single"/>
        </w:rPr>
        <w:t>oncern</w:t>
      </w:r>
      <w:r w:rsidR="004009CB">
        <w:rPr>
          <w:color w:val="auto"/>
          <w:u w:val="single"/>
        </w:rPr>
        <w:t>"</w:t>
      </w:r>
      <w:r w:rsidRPr="009E32A7">
        <w:rPr>
          <w:color w:val="auto"/>
          <w:u w:val="single"/>
        </w:rPr>
        <w:t xml:space="preserve"> means a country that has been designated as such by the </w:t>
      </w:r>
      <w:r w:rsidR="00F83D81" w:rsidRPr="009E32A7">
        <w:rPr>
          <w:color w:val="auto"/>
          <w:u w:val="single"/>
        </w:rPr>
        <w:t>Department of State</w:t>
      </w:r>
      <w:r w:rsidR="00F83D81">
        <w:rPr>
          <w:color w:val="auto"/>
          <w:u w:val="single"/>
        </w:rPr>
        <w:t xml:space="preserve"> of the United States of America</w:t>
      </w:r>
      <w:r w:rsidR="00F83D81" w:rsidRPr="009E32A7">
        <w:rPr>
          <w:color w:val="auto"/>
          <w:u w:val="single"/>
        </w:rPr>
        <w:t xml:space="preserve"> </w:t>
      </w:r>
      <w:r w:rsidRPr="009E32A7">
        <w:rPr>
          <w:color w:val="auto"/>
          <w:u w:val="single"/>
        </w:rPr>
        <w:t xml:space="preserve">pursuant </w:t>
      </w:r>
      <w:r w:rsidRPr="009E32A7">
        <w:rPr>
          <w:color w:val="auto"/>
          <w:u w:val="single"/>
        </w:rPr>
        <w:lastRenderedPageBreak/>
        <w:t>to Section 408(a) of 22 USC 6448.</w:t>
      </w:r>
    </w:p>
    <w:p w14:paraId="095BFA6E" w14:textId="77777777" w:rsidR="00586FE9" w:rsidRPr="009D779A" w:rsidRDefault="00586FE9" w:rsidP="00586FE9">
      <w:pPr>
        <w:pStyle w:val="SectionHeading"/>
        <w:rPr>
          <w:color w:val="auto"/>
          <w:u w:val="single"/>
        </w:rPr>
      </w:pPr>
      <w:r w:rsidRPr="009D779A">
        <w:rPr>
          <w:color w:val="auto"/>
          <w:shd w:val="clear" w:color="auto" w:fill="FFFFFF"/>
        </w:rPr>
        <w:t>§11A-3-56. Redemption from purchase; receipt; list of redemptions; lien; lien of person redeeming interest of another; record.</w:t>
      </w:r>
    </w:p>
    <w:p w14:paraId="28A311C6" w14:textId="77777777" w:rsidR="00586FE9" w:rsidRPr="009D779A" w:rsidRDefault="00586FE9" w:rsidP="00586FE9">
      <w:pPr>
        <w:pStyle w:val="SectionBody"/>
        <w:rPr>
          <w:color w:val="auto"/>
        </w:rPr>
      </w:pPr>
      <w:r w:rsidRPr="009D779A">
        <w:rPr>
          <w:color w:val="auto"/>
        </w:rPr>
        <w:t>(a) After the sale of any tax lien on any real estate pursuant to §11A-3-45 or §11A-3-48 of this code, the owner of</w:t>
      </w:r>
      <w:r w:rsidRPr="003B3A57">
        <w:rPr>
          <w:color w:val="auto"/>
        </w:rPr>
        <w:t xml:space="preserve">, or any other person who was </w:t>
      </w:r>
      <w:r w:rsidRPr="003B3A57">
        <w:rPr>
          <w:color w:val="auto"/>
          <w:bdr w:val="none" w:sz="0" w:space="0" w:color="auto" w:frame="1"/>
          <w:shd w:val="clear" w:color="auto" w:fill="FFFFFF"/>
        </w:rPr>
        <w:t>entitled to</w:t>
      </w:r>
      <w:r w:rsidRPr="003B3A57">
        <w:rPr>
          <w:color w:val="auto"/>
        </w:rPr>
        <w:t xml:space="preserve"> </w:t>
      </w:r>
      <w:r w:rsidRPr="003B3A57">
        <w:rPr>
          <w:color w:val="auto"/>
          <w:bdr w:val="none" w:sz="0" w:space="0" w:color="auto" w:frame="1"/>
          <w:shd w:val="clear" w:color="auto" w:fill="FFFFFF"/>
        </w:rPr>
        <w:t>pay</w:t>
      </w:r>
      <w:r w:rsidRPr="003B3A57">
        <w:rPr>
          <w:color w:val="auto"/>
        </w:rPr>
        <w:t xml:space="preserve"> the </w:t>
      </w:r>
      <w:r w:rsidRPr="003B3A57">
        <w:rPr>
          <w:color w:val="auto"/>
          <w:bdr w:val="none" w:sz="0" w:space="0" w:color="auto" w:frame="1"/>
          <w:shd w:val="clear" w:color="auto" w:fill="FFFFFF"/>
        </w:rPr>
        <w:t>taxes</w:t>
      </w:r>
      <w:r w:rsidRPr="003B3A57">
        <w:rPr>
          <w:color w:val="auto"/>
        </w:rPr>
        <w:t xml:space="preserve"> on </w:t>
      </w:r>
      <w:r w:rsidRPr="009D779A">
        <w:rPr>
          <w:color w:val="auto"/>
        </w:rPr>
        <w:t xml:space="preserve">any real estate for which a tax lien thereon was purchased </w:t>
      </w:r>
      <w:r w:rsidRPr="009D779A">
        <w:rPr>
          <w:color w:val="auto"/>
          <w:u w:val="single"/>
        </w:rPr>
        <w:t>whose interest is not subject to separate assessment, or any person having a lien on such real estate, or on an undivided interest therein</w:t>
      </w:r>
      <w:r w:rsidRPr="009D779A">
        <w:rPr>
          <w:color w:val="auto"/>
          <w:u w:val="single"/>
          <w:shd w:val="clear" w:color="auto" w:fill="FFFFFF"/>
        </w:rPr>
        <w:t>,</w:t>
      </w:r>
      <w:r w:rsidRPr="009D779A">
        <w:rPr>
          <w:color w:val="auto"/>
        </w:rPr>
        <w:t xml:space="preserve"> may redeem at any time before a tax deed is issued therefor. In order to redeem, he or she must pay to the Auditor the following amounts:</w:t>
      </w:r>
    </w:p>
    <w:p w14:paraId="12ED9B2B" w14:textId="77777777" w:rsidR="00586FE9" w:rsidRPr="009D779A" w:rsidRDefault="00586FE9" w:rsidP="00586FE9">
      <w:pPr>
        <w:pStyle w:val="SectionBody"/>
        <w:rPr>
          <w:color w:val="auto"/>
        </w:rPr>
      </w:pPr>
      <w:r w:rsidRPr="009D779A">
        <w:rPr>
          <w:color w:val="auto"/>
        </w:rPr>
        <w:t>(1) An amount equal to the taxes, interest, and charges due on the date of the sale, with interest thereon at the rate of one percent per month from the date of sale;</w:t>
      </w:r>
    </w:p>
    <w:p w14:paraId="406689FA" w14:textId="4C69A5A0" w:rsidR="00586FE9" w:rsidRPr="009D779A" w:rsidRDefault="00586FE9" w:rsidP="00586FE9">
      <w:pPr>
        <w:pStyle w:val="SectionBody"/>
        <w:rPr>
          <w:color w:val="auto"/>
        </w:rPr>
      </w:pPr>
      <w:r w:rsidRPr="009D779A">
        <w:rPr>
          <w:color w:val="auto"/>
        </w:rPr>
        <w:t xml:space="preserve">(2) All other taxes thereon, which have since been paid by the purchaser, </w:t>
      </w:r>
      <w:r w:rsidR="00F83D81" w:rsidRPr="00F83D81">
        <w:rPr>
          <w:color w:val="auto"/>
          <w:u w:val="single"/>
        </w:rPr>
        <w:t>or</w:t>
      </w:r>
      <w:r w:rsidR="00F83D81">
        <w:rPr>
          <w:color w:val="auto"/>
        </w:rPr>
        <w:t xml:space="preserve"> </w:t>
      </w:r>
      <w:r w:rsidRPr="009D779A">
        <w:rPr>
          <w:color w:val="auto"/>
        </w:rPr>
        <w:t xml:space="preserve">his or her heirs </w:t>
      </w:r>
      <w:r w:rsidRPr="00F83D81">
        <w:rPr>
          <w:strike/>
          <w:color w:val="auto"/>
        </w:rPr>
        <w:t>or</w:t>
      </w:r>
      <w:r w:rsidRPr="009D779A">
        <w:rPr>
          <w:color w:val="auto"/>
        </w:rPr>
        <w:t>, with interest at the rate of one percent per month from the date of payment;</w:t>
      </w:r>
    </w:p>
    <w:p w14:paraId="38C80EFE" w14:textId="77777777" w:rsidR="00586FE9" w:rsidRPr="009D779A" w:rsidRDefault="00586FE9" w:rsidP="00586FE9">
      <w:pPr>
        <w:pStyle w:val="SectionBody"/>
        <w:rPr>
          <w:color w:val="auto"/>
        </w:rPr>
      </w:pPr>
      <w:r w:rsidRPr="009D779A">
        <w:rPr>
          <w:color w:val="auto"/>
        </w:rPr>
        <w:t>(3)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§11A-3-52 of this code, and for any licensed attorney's title examination incident thereto, shall not exceed $500. An attorney may only charge a fee for legal services actually performed and must certify that he or she conducted an examination to determine the list of those to be served required by §11A-3-52 of this code;</w:t>
      </w:r>
    </w:p>
    <w:p w14:paraId="6DF3F193" w14:textId="77777777" w:rsidR="00586FE9" w:rsidRPr="009D779A" w:rsidRDefault="00586FE9" w:rsidP="00586FE9">
      <w:pPr>
        <w:pStyle w:val="SectionBody"/>
        <w:rPr>
          <w:color w:val="auto"/>
        </w:rPr>
      </w:pPr>
      <w:r w:rsidRPr="009D779A">
        <w:rPr>
          <w:color w:val="auto"/>
        </w:rPr>
        <w:t>(4) All additional statutory costs paid by the purchaser; and</w:t>
      </w:r>
    </w:p>
    <w:p w14:paraId="4287834C" w14:textId="217EE48A" w:rsidR="00586FE9" w:rsidRPr="009D779A" w:rsidRDefault="00586FE9" w:rsidP="00586FE9">
      <w:pPr>
        <w:pStyle w:val="SectionBody"/>
        <w:rPr>
          <w:color w:val="auto"/>
        </w:rPr>
      </w:pPr>
      <w:r w:rsidRPr="009D779A">
        <w:rPr>
          <w:color w:val="auto"/>
        </w:rPr>
        <w:t xml:space="preserve">(5) The Auditor's fee and commission as provided by §11A-3-66 of this code. Where the Auditor has not received from the purchaser satisfactory proof of the expenses incurred in preparing the notice to redeem, or of any licensed attorney's title examination incident thereto, in </w:t>
      </w:r>
      <w:r w:rsidRPr="009D779A">
        <w:rPr>
          <w:color w:val="auto"/>
        </w:rPr>
        <w:lastRenderedPageBreak/>
        <w:t>the form of receipts or other evidence thereof, the person redeeming shall pay the Auditor the sum of $500 plus interest thereon at the rate of one percent per month from the date of the sale for disposition pursuant to the provisions of §11A-3-57, §11A-3-58, and §11A-3-64 of this code. Upon payment to the Auditor of those and any other unpaid statutory charges required by this article, and of any unpaid expenses incurred by the sheriff</w:t>
      </w:r>
      <w:r w:rsidR="00F83D81">
        <w:rPr>
          <w:color w:val="auto"/>
        </w:rPr>
        <w:t>,</w:t>
      </w:r>
      <w:r w:rsidRPr="009D779A">
        <w:rPr>
          <w:color w:val="auto"/>
        </w:rPr>
        <w:t xml:space="preserve"> </w:t>
      </w:r>
      <w:r w:rsidRPr="00F83D81">
        <w:rPr>
          <w:strike/>
          <w:color w:val="auto"/>
        </w:rPr>
        <w:t>and</w:t>
      </w:r>
      <w:r w:rsidRPr="009D779A">
        <w:rPr>
          <w:color w:val="auto"/>
        </w:rPr>
        <w:t xml:space="preserve"> the Auditor, and the deputy commissioner in the exercise of their duties pursuant to this article, the Auditor shall prepare an original and five copies of the receipt for payment and shall note on said receipts that the property has been redeemed. The original of such receipt shall be given to the person redeeming. The Auditor shall retain a copy of the receipt and forward one copy each to the sheriff, assessor, and the clerk of the county commission. The clerk shall endorse on the receipt the fact and time of such filing and note the fact of redemption on his or her record of delinquent lands.</w:t>
      </w:r>
    </w:p>
    <w:p w14:paraId="63C4CDDA" w14:textId="5E080D14" w:rsidR="00586FE9" w:rsidRPr="009D779A" w:rsidRDefault="00586FE9" w:rsidP="00586FE9">
      <w:pPr>
        <w:pStyle w:val="SectionBody"/>
        <w:rPr>
          <w:color w:val="auto"/>
        </w:rPr>
      </w:pPr>
      <w:r w:rsidRPr="009D779A">
        <w:rPr>
          <w:color w:val="auto"/>
        </w:rPr>
        <w:t xml:space="preserve">(b) Any person for reasons of financial hardship may petition the Auditor to </w:t>
      </w:r>
      <w:r w:rsidRPr="00F83D81">
        <w:rPr>
          <w:strike/>
          <w:color w:val="auto"/>
        </w:rPr>
        <w:t>redeems</w:t>
      </w:r>
      <w:r w:rsidRPr="009D779A">
        <w:rPr>
          <w:color w:val="auto"/>
        </w:rPr>
        <w:t xml:space="preserve"> </w:t>
      </w:r>
      <w:r w:rsidR="00F83D81" w:rsidRPr="00F83D81">
        <w:rPr>
          <w:color w:val="auto"/>
          <w:u w:val="single"/>
        </w:rPr>
        <w:t>redeem</w:t>
      </w:r>
      <w:r w:rsidR="00F83D81">
        <w:rPr>
          <w:color w:val="auto"/>
        </w:rPr>
        <w:t xml:space="preserve"> </w:t>
      </w:r>
      <w:r w:rsidRPr="009D779A">
        <w:rPr>
          <w:color w:val="auto"/>
        </w:rPr>
        <w:t>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w:t>
      </w:r>
    </w:p>
    <w:p w14:paraId="101A1CD5" w14:textId="77777777" w:rsidR="00586FE9" w:rsidRPr="009D779A" w:rsidRDefault="00586FE9" w:rsidP="00586FE9">
      <w:pPr>
        <w:pStyle w:val="SectionBody"/>
        <w:rPr>
          <w:color w:val="auto"/>
        </w:rPr>
      </w:pPr>
      <w:r w:rsidRPr="009D779A">
        <w:rPr>
          <w:color w:val="auto"/>
        </w:rPr>
        <w:t xml:space="preserve">(c) Any person who, by reason of the fact that no provision is made for partial redemption of the tax lien on real estate purchased at the public auction or at a subsequent sale,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w:t>
      </w:r>
      <w:r w:rsidRPr="009D779A">
        <w:rPr>
          <w:color w:val="auto"/>
        </w:rPr>
        <w:lastRenderedPageBreak/>
        <w:t>enforced.</w:t>
      </w:r>
    </w:p>
    <w:p w14:paraId="0B4909C2" w14:textId="77777777" w:rsidR="00E831B3" w:rsidRDefault="00E831B3" w:rsidP="00EF6030">
      <w:pPr>
        <w:pStyle w:val="References"/>
      </w:pPr>
    </w:p>
    <w:sectPr w:rsidR="00E831B3" w:rsidSect="00586F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3EA6" w14:textId="77777777" w:rsidR="007D0916" w:rsidRPr="00B844FE" w:rsidRDefault="007D0916" w:rsidP="00B844FE">
      <w:r>
        <w:separator/>
      </w:r>
    </w:p>
  </w:endnote>
  <w:endnote w:type="continuationSeparator" w:id="0">
    <w:p w14:paraId="0EFF1868" w14:textId="77777777" w:rsidR="007D0916" w:rsidRPr="00B844FE" w:rsidRDefault="007D09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B8CC" w14:textId="77777777" w:rsidR="00586FE9" w:rsidRDefault="00586FE9" w:rsidP="00586F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D66837" w14:textId="77777777" w:rsidR="00586FE9" w:rsidRPr="00586FE9" w:rsidRDefault="00586FE9" w:rsidP="00586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609F" w14:textId="77777777" w:rsidR="00586FE9" w:rsidRDefault="00586FE9" w:rsidP="00586F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497360" w14:textId="77777777" w:rsidR="00586FE9" w:rsidRPr="00586FE9" w:rsidRDefault="00586FE9" w:rsidP="00586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4A564" w14:textId="77777777" w:rsidR="007D0916" w:rsidRPr="00B844FE" w:rsidRDefault="007D0916" w:rsidP="00B844FE">
      <w:r>
        <w:separator/>
      </w:r>
    </w:p>
  </w:footnote>
  <w:footnote w:type="continuationSeparator" w:id="0">
    <w:p w14:paraId="2DA29CB9" w14:textId="77777777" w:rsidR="007D0916" w:rsidRPr="00B844FE" w:rsidRDefault="007D09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0D5F" w14:textId="77777777" w:rsidR="00586FE9" w:rsidRPr="00586FE9" w:rsidRDefault="00586FE9" w:rsidP="00586FE9">
    <w:pPr>
      <w:pStyle w:val="Header"/>
    </w:pPr>
    <w:r>
      <w:t>CS for SB 548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6CAC" w14:textId="77777777" w:rsidR="00586FE9" w:rsidRPr="00586FE9" w:rsidRDefault="00586FE9" w:rsidP="00586FE9">
    <w:pPr>
      <w:pStyle w:val="Header"/>
    </w:pPr>
    <w:r>
      <w:t>CS for SB 548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30718577">
    <w:abstractNumId w:val="0"/>
  </w:num>
  <w:num w:numId="2" w16cid:durableId="74935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D6"/>
    <w:rsid w:val="00002112"/>
    <w:rsid w:val="0000526A"/>
    <w:rsid w:val="00085D22"/>
    <w:rsid w:val="000B3A40"/>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03A8B"/>
    <w:rsid w:val="003143F5"/>
    <w:rsid w:val="00314854"/>
    <w:rsid w:val="00335A8C"/>
    <w:rsid w:val="0033763F"/>
    <w:rsid w:val="00364E04"/>
    <w:rsid w:val="00365920"/>
    <w:rsid w:val="00383598"/>
    <w:rsid w:val="003B3A57"/>
    <w:rsid w:val="003C51CD"/>
    <w:rsid w:val="003E03B5"/>
    <w:rsid w:val="003F1D3A"/>
    <w:rsid w:val="004009CB"/>
    <w:rsid w:val="00410475"/>
    <w:rsid w:val="00411730"/>
    <w:rsid w:val="004247A2"/>
    <w:rsid w:val="004B2795"/>
    <w:rsid w:val="004C0FC9"/>
    <w:rsid w:val="004C13DD"/>
    <w:rsid w:val="004D2C0C"/>
    <w:rsid w:val="004E3441"/>
    <w:rsid w:val="00556B01"/>
    <w:rsid w:val="00556D38"/>
    <w:rsid w:val="00571DC3"/>
    <w:rsid w:val="00573550"/>
    <w:rsid w:val="00586FE9"/>
    <w:rsid w:val="005A5366"/>
    <w:rsid w:val="005C1A46"/>
    <w:rsid w:val="00637E73"/>
    <w:rsid w:val="00651DC4"/>
    <w:rsid w:val="00654885"/>
    <w:rsid w:val="006565E8"/>
    <w:rsid w:val="006734D2"/>
    <w:rsid w:val="0068562A"/>
    <w:rsid w:val="006865E9"/>
    <w:rsid w:val="00691F3E"/>
    <w:rsid w:val="00694BFB"/>
    <w:rsid w:val="006A106B"/>
    <w:rsid w:val="006C523D"/>
    <w:rsid w:val="006D4036"/>
    <w:rsid w:val="007D0916"/>
    <w:rsid w:val="007E02CF"/>
    <w:rsid w:val="007F1CF5"/>
    <w:rsid w:val="00811DAE"/>
    <w:rsid w:val="0081249D"/>
    <w:rsid w:val="008271FC"/>
    <w:rsid w:val="00834EDE"/>
    <w:rsid w:val="008736AA"/>
    <w:rsid w:val="008D275D"/>
    <w:rsid w:val="008F2A64"/>
    <w:rsid w:val="009357E2"/>
    <w:rsid w:val="00952402"/>
    <w:rsid w:val="009667B9"/>
    <w:rsid w:val="00980327"/>
    <w:rsid w:val="009F0F43"/>
    <w:rsid w:val="009F1067"/>
    <w:rsid w:val="00A31E01"/>
    <w:rsid w:val="00A35B03"/>
    <w:rsid w:val="00A527AD"/>
    <w:rsid w:val="00A718CF"/>
    <w:rsid w:val="00A72E7C"/>
    <w:rsid w:val="00AC3B58"/>
    <w:rsid w:val="00AE48A0"/>
    <w:rsid w:val="00AE61BE"/>
    <w:rsid w:val="00B056D6"/>
    <w:rsid w:val="00B16F25"/>
    <w:rsid w:val="00B24422"/>
    <w:rsid w:val="00B521B1"/>
    <w:rsid w:val="00B80C20"/>
    <w:rsid w:val="00B844FE"/>
    <w:rsid w:val="00BC562B"/>
    <w:rsid w:val="00C33014"/>
    <w:rsid w:val="00C33434"/>
    <w:rsid w:val="00C34869"/>
    <w:rsid w:val="00C42EB6"/>
    <w:rsid w:val="00C64A5D"/>
    <w:rsid w:val="00C85096"/>
    <w:rsid w:val="00C91D5F"/>
    <w:rsid w:val="00C96737"/>
    <w:rsid w:val="00CB20EF"/>
    <w:rsid w:val="00CC55B2"/>
    <w:rsid w:val="00CC6298"/>
    <w:rsid w:val="00CD12CB"/>
    <w:rsid w:val="00CD36CF"/>
    <w:rsid w:val="00CD3F81"/>
    <w:rsid w:val="00CE2D2F"/>
    <w:rsid w:val="00CF1DCA"/>
    <w:rsid w:val="00D1460C"/>
    <w:rsid w:val="00D579FC"/>
    <w:rsid w:val="00D57B97"/>
    <w:rsid w:val="00D6187E"/>
    <w:rsid w:val="00D74F86"/>
    <w:rsid w:val="00DE526B"/>
    <w:rsid w:val="00DF199D"/>
    <w:rsid w:val="00DF4120"/>
    <w:rsid w:val="00E0074B"/>
    <w:rsid w:val="00E01542"/>
    <w:rsid w:val="00E365F1"/>
    <w:rsid w:val="00E62F48"/>
    <w:rsid w:val="00E831B3"/>
    <w:rsid w:val="00EB203E"/>
    <w:rsid w:val="00ED00F1"/>
    <w:rsid w:val="00EE70CB"/>
    <w:rsid w:val="00EF6030"/>
    <w:rsid w:val="00F23775"/>
    <w:rsid w:val="00F41CA2"/>
    <w:rsid w:val="00F443C0"/>
    <w:rsid w:val="00F50749"/>
    <w:rsid w:val="00F62EFB"/>
    <w:rsid w:val="00F83D8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3ADF0"/>
  <w15:chartTrackingRefBased/>
  <w15:docId w15:val="{A3ECF80A-43D4-4B9C-BFD6-534E17B0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Strong">
    <w:name w:val="Strong"/>
    <w:basedOn w:val="DefaultParagraphFont"/>
    <w:uiPriority w:val="22"/>
    <w:qFormat/>
    <w:locked/>
    <w:rsid w:val="00586FE9"/>
    <w:rPr>
      <w:b/>
      <w:bCs/>
    </w:rPr>
  </w:style>
  <w:style w:type="character" w:customStyle="1" w:styleId="coconcept128">
    <w:name w:val="co_concept_1_28"/>
    <w:basedOn w:val="DefaultParagraphFont"/>
    <w:rsid w:val="00586FE9"/>
  </w:style>
  <w:style w:type="table" w:styleId="TableGrid">
    <w:name w:val="Table Grid"/>
    <w:basedOn w:val="TableNormal"/>
    <w:uiPriority w:val="39"/>
    <w:locked/>
    <w:rsid w:val="00586F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58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770E957BE4E0A952F5EE5BFF688F4"/>
        <w:category>
          <w:name w:val="General"/>
          <w:gallery w:val="placeholder"/>
        </w:category>
        <w:types>
          <w:type w:val="bbPlcHdr"/>
        </w:types>
        <w:behaviors>
          <w:behavior w:val="content"/>
        </w:behaviors>
        <w:guid w:val="{1EBCFB51-1D7F-472D-9F43-1A12FEA50739}"/>
      </w:docPartPr>
      <w:docPartBody>
        <w:p w:rsidR="005E4459" w:rsidRDefault="005E4459">
          <w:pPr>
            <w:pStyle w:val="787770E957BE4E0A952F5EE5BFF688F4"/>
          </w:pPr>
          <w:r w:rsidRPr="00B844FE">
            <w:t>Prefix Text</w:t>
          </w:r>
        </w:p>
      </w:docPartBody>
    </w:docPart>
    <w:docPart>
      <w:docPartPr>
        <w:name w:val="A9D4F9C8EECF4614A9F310B23DF3EFE9"/>
        <w:category>
          <w:name w:val="General"/>
          <w:gallery w:val="placeholder"/>
        </w:category>
        <w:types>
          <w:type w:val="bbPlcHdr"/>
        </w:types>
        <w:behaviors>
          <w:behavior w:val="content"/>
        </w:behaviors>
        <w:guid w:val="{1EA2DEEC-C969-4D3B-AEC9-503D8858268E}"/>
      </w:docPartPr>
      <w:docPartBody>
        <w:p w:rsidR="005E4459" w:rsidRDefault="005E4459">
          <w:pPr>
            <w:pStyle w:val="A9D4F9C8EECF4614A9F310B23DF3EFE9"/>
          </w:pPr>
          <w:r w:rsidRPr="00B844FE">
            <w:t>[Type here]</w:t>
          </w:r>
        </w:p>
      </w:docPartBody>
    </w:docPart>
    <w:docPart>
      <w:docPartPr>
        <w:name w:val="EA99AB9CEFF74464B40E5E4A88E3CB0F"/>
        <w:category>
          <w:name w:val="General"/>
          <w:gallery w:val="placeholder"/>
        </w:category>
        <w:types>
          <w:type w:val="bbPlcHdr"/>
        </w:types>
        <w:behaviors>
          <w:behavior w:val="content"/>
        </w:behaviors>
        <w:guid w:val="{26FEFFA6-278C-47ED-98B9-F25F28AC3B61}"/>
      </w:docPartPr>
      <w:docPartBody>
        <w:p w:rsidR="005E4459" w:rsidRDefault="005E4459">
          <w:pPr>
            <w:pStyle w:val="EA99AB9CEFF74464B40E5E4A88E3CB0F"/>
          </w:pPr>
          <w:r w:rsidRPr="00B844FE">
            <w:t>Number</w:t>
          </w:r>
        </w:p>
      </w:docPartBody>
    </w:docPart>
    <w:docPart>
      <w:docPartPr>
        <w:name w:val="FF0B374731F543629E1E19E261C814CE"/>
        <w:category>
          <w:name w:val="General"/>
          <w:gallery w:val="placeholder"/>
        </w:category>
        <w:types>
          <w:type w:val="bbPlcHdr"/>
        </w:types>
        <w:behaviors>
          <w:behavior w:val="content"/>
        </w:behaviors>
        <w:guid w:val="{176B5810-BFC3-4D22-95CF-1A05578B5DBF}"/>
      </w:docPartPr>
      <w:docPartBody>
        <w:p w:rsidR="005E4459" w:rsidRDefault="005E4459">
          <w:pPr>
            <w:pStyle w:val="FF0B374731F543629E1E19E261C814CE"/>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EC"/>
    <w:rsid w:val="0057283A"/>
    <w:rsid w:val="005E4459"/>
    <w:rsid w:val="005F3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770E957BE4E0A952F5EE5BFF688F4">
    <w:name w:val="787770E957BE4E0A952F5EE5BFF688F4"/>
  </w:style>
  <w:style w:type="paragraph" w:customStyle="1" w:styleId="A9D4F9C8EECF4614A9F310B23DF3EFE9">
    <w:name w:val="A9D4F9C8EECF4614A9F310B23DF3EFE9"/>
  </w:style>
  <w:style w:type="paragraph" w:customStyle="1" w:styleId="EA99AB9CEFF74464B40E5E4A88E3CB0F">
    <w:name w:val="EA99AB9CEFF74464B40E5E4A88E3CB0F"/>
  </w:style>
  <w:style w:type="character" w:styleId="PlaceholderText">
    <w:name w:val="Placeholder Text"/>
    <w:basedOn w:val="DefaultParagraphFont"/>
    <w:uiPriority w:val="99"/>
    <w:semiHidden/>
    <w:rsid w:val="005F3DEC"/>
    <w:rPr>
      <w:color w:val="808080"/>
    </w:rPr>
  </w:style>
  <w:style w:type="paragraph" w:customStyle="1" w:styleId="FF0B374731F543629E1E19E261C814CE">
    <w:name w:val="FF0B374731F543629E1E19E261C81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51</TotalTime>
  <Pages>15</Pages>
  <Words>4887</Words>
  <Characters>23772</Characters>
  <Application>Microsoft Office Word</Application>
  <DocSecurity>0</DocSecurity>
  <Lines>198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25</cp:revision>
  <cp:lastPrinted>2023-02-09T14:25:00Z</cp:lastPrinted>
  <dcterms:created xsi:type="dcterms:W3CDTF">2023-02-13T18:20:00Z</dcterms:created>
  <dcterms:modified xsi:type="dcterms:W3CDTF">2023-02-17T12:56:00Z</dcterms:modified>
</cp:coreProperties>
</file>